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96723" w:rsidP="41DDDBD0" w:rsidRDefault="00810D4C" w14:paraId="71A530E4" w14:textId="0B465E55">
      <w:pPr>
        <w:pStyle w:val="BodyTex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28562B" wp14:editId="478D3BBC">
            <wp:simplePos x="0" y="0"/>
            <wp:positionH relativeFrom="column">
              <wp:posOffset>-371475</wp:posOffset>
            </wp:positionH>
            <wp:positionV relativeFrom="paragraph">
              <wp:posOffset>-824865</wp:posOffset>
            </wp:positionV>
            <wp:extent cx="7591425" cy="1678771"/>
            <wp:effectExtent l="0" t="0" r="0" b="0"/>
            <wp:wrapNone/>
            <wp:docPr id="21337468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74689" name="Picture 21337468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678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63FBA8C">
        <w:t xml:space="preserve">      </w:t>
      </w:r>
    </w:p>
    <w:p w:rsidR="00996723" w:rsidRDefault="00996723" w14:paraId="695191F6" w14:textId="02272815">
      <w:pPr>
        <w:pStyle w:val="BodyText"/>
        <w:rPr>
          <w:rFonts w:ascii="Times New Roman"/>
          <w:sz w:val="20"/>
        </w:rPr>
      </w:pPr>
    </w:p>
    <w:p w:rsidR="00996723" w:rsidRDefault="00996723" w14:paraId="79598360" w14:textId="6D14A80B">
      <w:pPr>
        <w:pStyle w:val="BodyText"/>
        <w:rPr>
          <w:rFonts w:ascii="Times New Roman"/>
          <w:sz w:val="20"/>
        </w:rPr>
      </w:pPr>
    </w:p>
    <w:p w:rsidR="00996723" w:rsidRDefault="00996723" w14:paraId="7AECACCD" w14:textId="77777777">
      <w:pPr>
        <w:pStyle w:val="BodyText"/>
        <w:spacing w:before="8"/>
        <w:rPr>
          <w:rFonts w:ascii="Times New Roman"/>
          <w:sz w:val="20"/>
        </w:rPr>
      </w:pPr>
    </w:p>
    <w:p w:rsidR="009E4D06" w:rsidRDefault="009E4D06" w14:paraId="627734B4" w14:textId="77777777">
      <w:pPr>
        <w:pStyle w:val="BodyText"/>
        <w:spacing w:before="8"/>
        <w:rPr>
          <w:rFonts w:ascii="Times New Roman"/>
          <w:sz w:val="20"/>
        </w:rPr>
      </w:pPr>
    </w:p>
    <w:p w:rsidR="009E4D06" w:rsidRDefault="009E4D06" w14:paraId="4B44C024" w14:textId="77777777">
      <w:pPr>
        <w:pStyle w:val="BodyText"/>
        <w:spacing w:before="8"/>
        <w:rPr>
          <w:rFonts w:ascii="Times New Roman"/>
        </w:rPr>
      </w:pPr>
    </w:p>
    <w:p w:rsidR="4DF157BC" w:rsidP="4DF157BC" w:rsidRDefault="4DF157BC" w14:paraId="027FB9D4" w14:textId="6ED9FC0D">
      <w:pPr>
        <w:spacing w:before="8"/>
        <w:rPr>
          <w:b/>
          <w:bCs/>
          <w:color w:val="000000" w:themeColor="text1"/>
        </w:rPr>
      </w:pPr>
    </w:p>
    <w:p w:rsidR="00B702E8" w:rsidP="6E0DB838" w:rsidRDefault="00B702E8" w14:paraId="29B453C1" w14:textId="13B798AA">
      <w:pPr>
        <w:spacing w:before="8"/>
        <w:rPr>
          <w:b/>
          <w:bCs/>
          <w:color w:val="000000" w:themeColor="text1"/>
        </w:rPr>
      </w:pPr>
    </w:p>
    <w:p w:rsidRPr="00405149" w:rsidR="00996723" w:rsidP="4DF157BC" w:rsidRDefault="006F085C" w14:paraId="4BD8E940" w14:textId="1521FE30">
      <w:pPr>
        <w:spacing w:before="8"/>
        <w:rPr>
          <w:color w:val="000000" w:themeColor="text1"/>
          <w:sz w:val="48"/>
          <w:szCs w:val="48"/>
        </w:rPr>
      </w:pPr>
      <w:r>
        <w:rPr>
          <w:b/>
          <w:bCs/>
          <w:color w:val="000000" w:themeColor="text1"/>
          <w:sz w:val="48"/>
          <w:szCs w:val="48"/>
        </w:rPr>
        <w:t>HONORARY FELLOWSHIP</w:t>
      </w:r>
      <w:r w:rsidRPr="4DF157BC" w:rsidR="0A17B598">
        <w:rPr>
          <w:b/>
          <w:bCs/>
          <w:color w:val="000000" w:themeColor="text1"/>
          <w:sz w:val="48"/>
          <w:szCs w:val="48"/>
        </w:rPr>
        <w:t xml:space="preserve"> NOMINATION </w:t>
      </w:r>
    </w:p>
    <w:p w:rsidRPr="00405149" w:rsidR="00996723" w:rsidP="4DF157BC" w:rsidRDefault="00996723" w14:paraId="6891515B" w14:textId="23566602">
      <w:pPr>
        <w:spacing w:line="259" w:lineRule="auto"/>
        <w:rPr>
          <w:color w:val="000000" w:themeColor="text1"/>
        </w:rPr>
      </w:pPr>
    </w:p>
    <w:p w:rsidR="40137F34" w:rsidP="755FF76D" w:rsidRDefault="40137F34" w14:paraId="4E7B5AD3" w14:textId="2AFDDED8">
      <w:pPr>
        <w:spacing w:before="100" w:line="259" w:lineRule="auto"/>
        <w:rPr>
          <w:color w:val="000000" w:themeColor="text1"/>
        </w:rPr>
      </w:pPr>
      <w:r w:rsidRPr="3DCF2613" w:rsidR="40137F34">
        <w:rPr>
          <w:color w:val="000000" w:themeColor="text1" w:themeTint="FF" w:themeShade="FF"/>
        </w:rPr>
        <w:t>RSS Honorary Fellowships recognise</w:t>
      </w:r>
      <w:r w:rsidRPr="3DCF2613" w:rsidR="49863EAF">
        <w:rPr>
          <w:color w:val="000000" w:themeColor="text1" w:themeTint="FF" w:themeShade="FF"/>
        </w:rPr>
        <w:t xml:space="preserve"> individuals </w:t>
      </w:r>
      <w:r w:rsidRPr="3DCF2613" w:rsidR="40137F34">
        <w:rPr>
          <w:color w:val="000000" w:themeColor="text1" w:themeTint="FF" w:themeShade="FF"/>
        </w:rPr>
        <w:t>wh</w:t>
      </w:r>
      <w:r w:rsidRPr="3DCF2613" w:rsidR="227778BC">
        <w:rPr>
          <w:color w:val="000000" w:themeColor="text1" w:themeTint="FF" w:themeShade="FF"/>
        </w:rPr>
        <w:t>o have</w:t>
      </w:r>
      <w:r w:rsidRPr="3DCF2613" w:rsidR="40137F34">
        <w:rPr>
          <w:color w:val="000000" w:themeColor="text1" w:themeTint="FF" w:themeShade="FF"/>
        </w:rPr>
        <w:t xml:space="preserve"> </w:t>
      </w:r>
      <w:r w:rsidRPr="3DCF2613" w:rsidR="40137F34">
        <w:rPr>
          <w:color w:val="000000" w:themeColor="text1" w:themeTint="FF" w:themeShade="FF"/>
        </w:rPr>
        <w:t>greatly contributed</w:t>
      </w:r>
      <w:r w:rsidRPr="3DCF2613" w:rsidR="40137F34">
        <w:rPr>
          <w:color w:val="000000" w:themeColor="text1" w:themeTint="FF" w:themeShade="FF"/>
        </w:rPr>
        <w:t xml:space="preserve"> to the fields of data science </w:t>
      </w:r>
      <w:r w:rsidRPr="3DCF2613" w:rsidR="27C5B5C7">
        <w:rPr>
          <w:color w:val="000000" w:themeColor="text1" w:themeTint="FF" w:themeShade="FF"/>
        </w:rPr>
        <w:t xml:space="preserve">and statistics. </w:t>
      </w:r>
      <w:r w:rsidRPr="3DCF2613" w:rsidR="435A2D88">
        <w:rPr>
          <w:color w:val="000000" w:themeColor="text1" w:themeTint="FF" w:themeShade="FF"/>
        </w:rPr>
        <w:t>They may be a statistician or data scientist – or they might be working</w:t>
      </w:r>
      <w:r w:rsidRPr="3DCF2613" w:rsidR="435A2D88">
        <w:rPr>
          <w:color w:val="000000" w:themeColor="text1" w:themeTint="FF" w:themeShade="FF"/>
        </w:rPr>
        <w:t xml:space="preserve"> outside of the </w:t>
      </w:r>
      <w:r w:rsidRPr="3DCF2613" w:rsidR="00FD49A3">
        <w:rPr>
          <w:color w:val="000000" w:themeColor="text1" w:themeTint="FF" w:themeShade="FF"/>
        </w:rPr>
        <w:t>profession, for example</w:t>
      </w:r>
      <w:r w:rsidRPr="3DCF2613" w:rsidR="435A2D88">
        <w:rPr>
          <w:color w:val="000000" w:themeColor="text1" w:themeTint="FF" w:themeShade="FF"/>
        </w:rPr>
        <w:t xml:space="preserve"> in education, journalism, the third sector</w:t>
      </w:r>
      <w:r w:rsidRPr="3DCF2613" w:rsidR="435A2D88">
        <w:rPr>
          <w:color w:val="000000" w:themeColor="text1" w:themeTint="FF" w:themeShade="FF"/>
        </w:rPr>
        <w:t xml:space="preserve"> or the media</w:t>
      </w:r>
      <w:r w:rsidRPr="3DCF2613" w:rsidR="2DF72519">
        <w:rPr>
          <w:color w:val="000000" w:themeColor="text1" w:themeTint="FF" w:themeShade="FF"/>
        </w:rPr>
        <w:t>,</w:t>
      </w:r>
      <w:r w:rsidRPr="3DCF2613" w:rsidR="006400E1">
        <w:rPr>
          <w:color w:val="000000" w:themeColor="text1" w:themeTint="FF" w:themeShade="FF"/>
        </w:rPr>
        <w:t xml:space="preserve"> and have a different academic or pr</w:t>
      </w:r>
      <w:r w:rsidRPr="3DCF2613" w:rsidR="006400E1">
        <w:rPr>
          <w:color w:val="000000" w:themeColor="text1" w:themeTint="FF" w:themeShade="FF"/>
        </w:rPr>
        <w:t>ofes</w:t>
      </w:r>
      <w:r w:rsidRPr="3DCF2613" w:rsidR="006400E1">
        <w:rPr>
          <w:color w:val="000000" w:themeColor="text1" w:themeTint="FF" w:themeShade="FF"/>
        </w:rPr>
        <w:t>sional background</w:t>
      </w:r>
      <w:r w:rsidRPr="3DCF2613" w:rsidR="435A2D88">
        <w:rPr>
          <w:color w:val="000000" w:themeColor="text1" w:themeTint="FF" w:themeShade="FF"/>
        </w:rPr>
        <w:t xml:space="preserve">. Recipients </w:t>
      </w:r>
      <w:r w:rsidRPr="3DCF2613" w:rsidR="21400B98">
        <w:rPr>
          <w:color w:val="000000" w:themeColor="text1" w:themeTint="FF" w:themeShade="FF"/>
        </w:rPr>
        <w:t xml:space="preserve">are given </w:t>
      </w:r>
      <w:r w:rsidRPr="3DCF2613" w:rsidR="77FF268E">
        <w:rPr>
          <w:color w:val="000000" w:themeColor="text1" w:themeTint="FF" w:themeShade="FF"/>
        </w:rPr>
        <w:t>lifetime</w:t>
      </w:r>
      <w:r w:rsidRPr="3DCF2613" w:rsidR="21400B98">
        <w:rPr>
          <w:color w:val="000000" w:themeColor="text1" w:themeTint="FF" w:themeShade="FF"/>
        </w:rPr>
        <w:t xml:space="preserve"> membership</w:t>
      </w:r>
      <w:r w:rsidRPr="3DCF2613" w:rsidR="1A6BCAAC">
        <w:rPr>
          <w:color w:val="000000" w:themeColor="text1" w:themeTint="FF" w:themeShade="FF"/>
        </w:rPr>
        <w:t xml:space="preserve"> of the Society as a reflection of the positive impact of their work.</w:t>
      </w:r>
    </w:p>
    <w:p w:rsidR="755FF76D" w:rsidP="755FF76D" w:rsidRDefault="755FF76D" w14:paraId="56C04294" w14:textId="6B2D2484">
      <w:pPr>
        <w:spacing w:before="100" w:line="259" w:lineRule="auto"/>
        <w:rPr>
          <w:color w:val="000000" w:themeColor="text1"/>
        </w:rPr>
      </w:pPr>
    </w:p>
    <w:p w:rsidRPr="005E3E72" w:rsidR="4DF157BC" w:rsidP="3DCF2613" w:rsidRDefault="78BEF637" w14:paraId="7EE74D53" w14:textId="01D6FF05">
      <w:pPr>
        <w:spacing w:line="259" w:lineRule="auto"/>
        <w:contextualSpacing w:val="1"/>
      </w:pPr>
      <w:r w:rsidR="78BEF637">
        <w:rPr/>
        <w:t xml:space="preserve">Honorary Fellows </w:t>
      </w:r>
      <w:r w:rsidR="569F98A9">
        <w:rPr/>
        <w:t xml:space="preserve">support the work </w:t>
      </w:r>
      <w:r w:rsidR="5AB532AC">
        <w:rPr/>
        <w:t>of the Society</w:t>
      </w:r>
      <w:r w:rsidR="5AB532AC">
        <w:rPr/>
        <w:t xml:space="preserve">, contributing their unique skillset and networks to </w:t>
      </w:r>
      <w:r w:rsidR="004A56CE">
        <w:rPr/>
        <w:t>RSS</w:t>
      </w:r>
      <w:r w:rsidR="21E4FFD6">
        <w:rPr/>
        <w:t xml:space="preserve"> activities </w:t>
      </w:r>
      <w:r w:rsidR="21E4FFD6">
        <w:rPr/>
        <w:t>that aid in reaching both members and beyond and furtheri</w:t>
      </w:r>
      <w:r w:rsidR="78FD4386">
        <w:rPr/>
        <w:t>ng the RSS</w:t>
      </w:r>
      <w:r w:rsidR="78FD4386">
        <w:rPr/>
        <w:t xml:space="preserve"> strategy and </w:t>
      </w:r>
      <w:r w:rsidR="78FD4386">
        <w:rPr/>
        <w:t>objectives</w:t>
      </w:r>
      <w:r w:rsidR="78FD4386">
        <w:rPr/>
        <w:t>.</w:t>
      </w:r>
    </w:p>
    <w:p w:rsidR="00DD2CC4" w:rsidP="3DCF2613" w:rsidRDefault="00DD2CC4" w14:paraId="486CD976" w14:textId="42C8161E">
      <w:pPr>
        <w:spacing w:line="259" w:lineRule="auto"/>
        <w:contextualSpacing w:val="1"/>
      </w:pPr>
    </w:p>
    <w:p w:rsidR="00DD2CC4" w:rsidP="3DCF2613" w:rsidRDefault="2A92CC83" w14:paraId="49A71A05" w14:textId="29901223">
      <w:pPr>
        <w:spacing w:line="259" w:lineRule="auto"/>
        <w:contextualSpacing w:val="1"/>
      </w:pPr>
      <w:r w:rsidR="2A92CC83">
        <w:rPr/>
        <w:t>The RSS presents Honorary Fellowships to those who:</w:t>
      </w:r>
    </w:p>
    <w:p w:rsidR="00DD2CC4" w:rsidP="3DCF2613" w:rsidRDefault="00DD2CC4" w14:paraId="04F67BE1" w14:textId="0FB93E04">
      <w:pPr>
        <w:spacing w:line="259" w:lineRule="auto"/>
        <w:contextualSpacing w:val="1"/>
      </w:pPr>
    </w:p>
    <w:p w:rsidR="00DD2CC4" w:rsidP="3DCF2613" w:rsidRDefault="2A92CC83" w14:paraId="1ADF032B" w14:textId="5B3365F3">
      <w:pPr>
        <w:pStyle w:val="ListParagraph"/>
        <w:numPr>
          <w:ilvl w:val="0"/>
          <w:numId w:val="2"/>
        </w:numPr>
        <w:spacing w:line="259" w:lineRule="auto"/>
        <w:contextualSpacing w:val="1"/>
        <w:rPr/>
      </w:pPr>
      <w:r w:rsidRPr="3DCF2613" w:rsidR="2A92CC83">
        <w:rPr>
          <w:rFonts w:ascii="Arial" w:hAnsi="Arial" w:eastAsia="Arial" w:cs="Arial"/>
        </w:rPr>
        <w:t>Have made an exemplary contribution to statistics</w:t>
      </w:r>
      <w:r w:rsidRPr="3DCF2613" w:rsidR="513DDB66">
        <w:rPr>
          <w:rFonts w:ascii="Arial" w:hAnsi="Arial" w:eastAsia="Arial" w:cs="Arial"/>
        </w:rPr>
        <w:t xml:space="preserve"> and</w:t>
      </w:r>
      <w:r w:rsidRPr="3DCF2613" w:rsidR="2A92CC83">
        <w:rPr>
          <w:rFonts w:ascii="Arial" w:hAnsi="Arial" w:eastAsia="Arial" w:cs="Arial"/>
        </w:rPr>
        <w:t xml:space="preserve"> data science </w:t>
      </w:r>
      <w:r w:rsidRPr="3DCF2613" w:rsidR="2A92CC83">
        <w:rPr>
          <w:rFonts w:ascii="Arial" w:hAnsi="Arial" w:eastAsia="Arial" w:cs="Arial"/>
        </w:rPr>
        <w:t>through their work, whatever their professio</w:t>
      </w:r>
      <w:r w:rsidRPr="3DCF2613" w:rsidR="2A71F928">
        <w:rPr>
          <w:rFonts w:ascii="Arial" w:hAnsi="Arial" w:eastAsia="Arial" w:cs="Arial"/>
        </w:rPr>
        <w:t>n</w:t>
      </w:r>
      <w:r w:rsidRPr="3DCF2613" w:rsidR="2A71F928">
        <w:rPr>
          <w:rFonts w:ascii="Arial" w:hAnsi="Arial" w:eastAsia="Arial" w:cs="Arial"/>
        </w:rPr>
        <w:t>, and support the wider statistical and data science community.</w:t>
      </w:r>
    </w:p>
    <w:p w:rsidR="00DD2CC4" w:rsidP="3DCF2613" w:rsidRDefault="2A71F928" w14:paraId="5CC136E7" w14:textId="296F78BA">
      <w:pPr>
        <w:pStyle w:val="ListParagraph"/>
        <w:numPr>
          <w:ilvl w:val="0"/>
          <w:numId w:val="2"/>
        </w:numPr>
        <w:spacing w:line="259" w:lineRule="auto"/>
        <w:contextualSpacing w:val="1"/>
        <w:rPr/>
      </w:pPr>
      <w:r w:rsidRPr="3DCF2613" w:rsidR="2A71F928">
        <w:rPr>
          <w:rFonts w:ascii="Arial" w:hAnsi="Arial" w:eastAsia="Arial" w:cs="Arial"/>
        </w:rPr>
        <w:t>Demonstrate commitment to supporting the RSS and its values.</w:t>
      </w:r>
    </w:p>
    <w:p w:rsidR="00DD2CC4" w:rsidP="3DCF2613" w:rsidRDefault="6FB87B2F" w14:paraId="0B2ACE1E" w14:textId="384CE9A5">
      <w:pPr>
        <w:pStyle w:val="ListParagraph"/>
        <w:numPr>
          <w:ilvl w:val="0"/>
          <w:numId w:val="2"/>
        </w:numPr>
        <w:spacing w:line="259" w:lineRule="auto"/>
        <w:contextualSpacing w:val="1"/>
        <w:rPr/>
      </w:pPr>
      <w:r w:rsidRPr="3DCF2613" w:rsidR="6FB87B2F">
        <w:rPr>
          <w:rFonts w:ascii="Arial" w:hAnsi="Arial" w:eastAsia="Arial" w:cs="Arial"/>
        </w:rPr>
        <w:t xml:space="preserve">Are not already a </w:t>
      </w:r>
      <w:r w:rsidRPr="3DCF2613" w:rsidR="004A56CE">
        <w:rPr>
          <w:rFonts w:ascii="Arial" w:hAnsi="Arial" w:eastAsia="Arial" w:cs="Arial"/>
        </w:rPr>
        <w:t>Fellow</w:t>
      </w:r>
      <w:r w:rsidRPr="3DCF2613" w:rsidR="6FB87B2F">
        <w:rPr>
          <w:rFonts w:ascii="Arial" w:hAnsi="Arial" w:eastAsia="Arial" w:cs="Arial"/>
        </w:rPr>
        <w:t xml:space="preserve"> of the Society.</w:t>
      </w:r>
    </w:p>
    <w:p w:rsidR="00DD2CC4" w:rsidP="3DCF2613" w:rsidRDefault="00DD2CC4" w14:paraId="3B53AD63" w14:textId="18A87EDC">
      <w:pPr>
        <w:spacing w:line="259" w:lineRule="auto"/>
        <w:contextualSpacing w:val="1"/>
      </w:pPr>
    </w:p>
    <w:p w:rsidR="00DD2CC4" w:rsidP="3DCF2613" w:rsidRDefault="00DD2CC4" w14:paraId="22F6F7E3" w14:textId="24958859">
      <w:pPr>
        <w:spacing w:line="259" w:lineRule="auto"/>
        <w:ind w:left="720"/>
        <w:contextualSpacing w:val="1"/>
      </w:pPr>
    </w:p>
    <w:p w:rsidRPr="00DD2CC4" w:rsidR="00DD2CC4" w:rsidP="3DCF2613" w:rsidRDefault="6FB87B2F" w14:paraId="755427E8" w14:textId="36568521">
      <w:pPr>
        <w:spacing w:line="259" w:lineRule="auto"/>
        <w:contextualSpacing w:val="1"/>
      </w:pPr>
      <w:r w:rsidR="6FB87B2F">
        <w:rPr/>
        <w:t xml:space="preserve">Your nomination for </w:t>
      </w:r>
      <w:r w:rsidR="4155991A">
        <w:rPr/>
        <w:t>an Honorary Fellowship to the RSS should:</w:t>
      </w:r>
    </w:p>
    <w:p w:rsidRPr="00DD2CC4" w:rsidR="00DD2CC4" w:rsidP="3DCF2613" w:rsidRDefault="5A53E365" w14:paraId="333A85C2" w14:textId="0261FF7F">
      <w:pPr>
        <w:pStyle w:val="ListParagraph"/>
        <w:numPr>
          <w:ilvl w:val="0"/>
          <w:numId w:val="19"/>
        </w:numPr>
        <w:spacing w:line="259" w:lineRule="auto"/>
        <w:contextualSpacing w:val="1"/>
        <w:rPr>
          <w:rFonts w:ascii="Arial" w:hAnsi="Arial" w:cs="Arial"/>
        </w:rPr>
      </w:pPr>
      <w:r w:rsidRPr="3DCF2613" w:rsidR="5A53E365">
        <w:rPr>
          <w:rFonts w:ascii="Arial" w:hAnsi="Arial" w:cs="Arial"/>
        </w:rPr>
        <w:t>Detail what exemplary contribution</w:t>
      </w:r>
      <w:r w:rsidRPr="3DCF2613" w:rsidR="2973761D">
        <w:rPr>
          <w:rFonts w:ascii="Arial" w:hAnsi="Arial" w:cs="Arial"/>
        </w:rPr>
        <w:t>(</w:t>
      </w:r>
      <w:r w:rsidRPr="3DCF2613" w:rsidR="5A53E365">
        <w:rPr>
          <w:rFonts w:ascii="Arial" w:hAnsi="Arial" w:cs="Arial"/>
        </w:rPr>
        <w:t>s</w:t>
      </w:r>
      <w:r w:rsidRPr="3DCF2613" w:rsidR="7DE96A85">
        <w:rPr>
          <w:rFonts w:ascii="Arial" w:hAnsi="Arial" w:cs="Arial"/>
        </w:rPr>
        <w:t>)</w:t>
      </w:r>
      <w:r w:rsidRPr="3DCF2613" w:rsidR="5A53E365">
        <w:rPr>
          <w:rFonts w:ascii="Arial" w:hAnsi="Arial" w:cs="Arial"/>
        </w:rPr>
        <w:t xml:space="preserve"> the nominee has mad</w:t>
      </w:r>
      <w:r w:rsidRPr="3DCF2613" w:rsidR="2AA03B04">
        <w:rPr>
          <w:rFonts w:ascii="Arial" w:hAnsi="Arial" w:cs="Arial"/>
        </w:rPr>
        <w:t>e, the impact their work has had, and</w:t>
      </w:r>
      <w:r w:rsidRPr="3DCF2613" w:rsidR="5A53E365">
        <w:rPr>
          <w:rFonts w:ascii="Arial" w:hAnsi="Arial" w:cs="Arial"/>
        </w:rPr>
        <w:t xml:space="preserve"> in which field</w:t>
      </w:r>
      <w:r w:rsidRPr="3DCF2613" w:rsidR="19214473">
        <w:rPr>
          <w:rFonts w:ascii="Arial" w:hAnsi="Arial" w:cs="Arial"/>
        </w:rPr>
        <w:t>(</w:t>
      </w:r>
      <w:r w:rsidRPr="3DCF2613" w:rsidR="5A53E365">
        <w:rPr>
          <w:rFonts w:ascii="Arial" w:hAnsi="Arial" w:cs="Arial"/>
        </w:rPr>
        <w:t>s</w:t>
      </w:r>
      <w:r w:rsidRPr="3DCF2613" w:rsidR="19214473">
        <w:rPr>
          <w:rFonts w:ascii="Arial" w:hAnsi="Arial" w:cs="Arial"/>
        </w:rPr>
        <w:t>)</w:t>
      </w:r>
      <w:r w:rsidRPr="3DCF2613" w:rsidR="61B1EB96">
        <w:rPr>
          <w:rFonts w:ascii="Arial" w:hAnsi="Arial" w:cs="Arial"/>
        </w:rPr>
        <w:t>.</w:t>
      </w:r>
    </w:p>
    <w:p w:rsidRPr="00DD2CC4" w:rsidR="00DD2CC4" w:rsidP="3DCF2613" w:rsidRDefault="5A53E365" w14:paraId="6775A793" w14:textId="7BDCA47E">
      <w:pPr>
        <w:pStyle w:val="ListParagraph"/>
        <w:numPr>
          <w:ilvl w:val="0"/>
          <w:numId w:val="19"/>
        </w:numPr>
        <w:spacing w:line="259" w:lineRule="auto"/>
        <w:contextualSpacing w:val="1"/>
        <w:rPr>
          <w:rFonts w:ascii="Arial" w:hAnsi="Arial" w:cs="Arial"/>
        </w:rPr>
      </w:pPr>
      <w:r w:rsidRPr="3DCF2613" w:rsidR="5A53E365">
        <w:rPr>
          <w:rFonts w:ascii="Arial" w:hAnsi="Arial" w:cs="Arial"/>
        </w:rPr>
        <w:t xml:space="preserve">Explain how the recipient could support the Society’s strategy and </w:t>
      </w:r>
      <w:r w:rsidRPr="3DCF2613" w:rsidR="19214473">
        <w:rPr>
          <w:rFonts w:ascii="Arial" w:hAnsi="Arial" w:cs="Arial"/>
        </w:rPr>
        <w:t xml:space="preserve">its charitable </w:t>
      </w:r>
      <w:r w:rsidRPr="3DCF2613" w:rsidR="5A53E365">
        <w:rPr>
          <w:rFonts w:ascii="Arial" w:hAnsi="Arial" w:cs="Arial"/>
        </w:rPr>
        <w:t>objectives</w:t>
      </w:r>
      <w:r w:rsidRPr="3DCF2613" w:rsidR="11B8D00D">
        <w:rPr>
          <w:rFonts w:ascii="Arial" w:hAnsi="Arial" w:cs="Arial"/>
        </w:rPr>
        <w:t>.</w:t>
      </w:r>
    </w:p>
    <w:p w:rsidRPr="00DD2CC4" w:rsidR="0B0FA469" w:rsidP="3DCF2613" w:rsidRDefault="5A53E365" w14:paraId="0405A0AA" w14:textId="54D496F5">
      <w:pPr>
        <w:pStyle w:val="ListParagraph"/>
        <w:numPr>
          <w:ilvl w:val="0"/>
          <w:numId w:val="19"/>
        </w:numPr>
        <w:spacing w:line="259" w:lineRule="auto"/>
        <w:contextualSpacing w:val="1"/>
        <w:rPr>
          <w:rFonts w:ascii="Arial" w:hAnsi="Arial" w:cs="Arial"/>
        </w:rPr>
      </w:pPr>
      <w:r w:rsidRPr="3DCF2613" w:rsidR="5A53E365">
        <w:rPr>
          <w:rFonts w:ascii="Arial" w:hAnsi="Arial" w:cs="Arial"/>
        </w:rPr>
        <w:t>Detail how the recipient supports the wider community</w:t>
      </w:r>
      <w:r w:rsidRPr="3DCF2613" w:rsidR="19214473">
        <w:rPr>
          <w:rFonts w:ascii="Arial" w:hAnsi="Arial" w:cs="Arial"/>
        </w:rPr>
        <w:t>.</w:t>
      </w:r>
    </w:p>
    <w:p w:rsidR="661E28BE" w:rsidP="3DCF2613" w:rsidRDefault="661E28BE" w14:paraId="36AF560E" w14:textId="54B4EB47">
      <w:pPr>
        <w:spacing w:line="259" w:lineRule="auto"/>
        <w:contextualSpacing w:val="1"/>
      </w:pPr>
    </w:p>
    <w:p w:rsidR="1C10D2F5" w:rsidP="3DCF2613" w:rsidRDefault="1C10D2F5" w14:paraId="7C44DA6B" w14:textId="117CB79C">
      <w:pPr>
        <w:spacing w:line="259" w:lineRule="auto"/>
        <w:contextualSpacing w:val="1"/>
      </w:pPr>
      <w:r w:rsidR="1C10D2F5">
        <w:rPr/>
        <w:t xml:space="preserve">Nominations must be </w:t>
      </w:r>
      <w:r w:rsidR="1C10D2F5">
        <w:rPr/>
        <w:t>submitted</w:t>
      </w:r>
      <w:r w:rsidR="1C10D2F5">
        <w:rPr/>
        <w:t xml:space="preserve"> by midnight on 31</w:t>
      </w:r>
      <w:r w:rsidRPr="3DCF2613" w:rsidR="1C10D2F5">
        <w:rPr>
          <w:vertAlign w:val="superscript"/>
        </w:rPr>
        <w:t>st</w:t>
      </w:r>
      <w:r w:rsidR="1C10D2F5">
        <w:rPr/>
        <w:t xml:space="preserve"> October 2026 and will be considered by the Society’s Executive Committee.</w:t>
      </w:r>
    </w:p>
    <w:p w:rsidR="755FF76D" w:rsidP="755FF76D" w:rsidRDefault="755FF76D" w14:paraId="34E232D2" w14:textId="47B9C8E9">
      <w:pPr>
        <w:spacing w:line="259" w:lineRule="auto"/>
        <w:contextualSpacing/>
      </w:pPr>
    </w:p>
    <w:p w:rsidR="755FF76D" w:rsidP="755FF76D" w:rsidRDefault="755FF76D" w14:paraId="2E5427B1" w14:textId="0B56672F">
      <w:pPr>
        <w:spacing w:line="259" w:lineRule="auto"/>
        <w:contextualSpacing/>
      </w:pPr>
    </w:p>
    <w:p w:rsidR="755FF76D" w:rsidP="755FF76D" w:rsidRDefault="755FF76D" w14:paraId="0EADF828" w14:textId="3A028700">
      <w:pPr>
        <w:spacing w:line="259" w:lineRule="auto"/>
        <w:contextualSpacing/>
      </w:pPr>
    </w:p>
    <w:p w:rsidR="755FF76D" w:rsidP="755FF76D" w:rsidRDefault="755FF76D" w14:paraId="24841FD7" w14:textId="24644BBB">
      <w:pPr>
        <w:spacing w:line="259" w:lineRule="auto"/>
        <w:contextualSpacing/>
      </w:pPr>
    </w:p>
    <w:p w:rsidR="755FF76D" w:rsidP="755FF76D" w:rsidRDefault="755FF76D" w14:paraId="5763F9DD" w14:textId="2AE6EF92">
      <w:pPr>
        <w:spacing w:line="259" w:lineRule="auto"/>
        <w:contextualSpacing/>
      </w:pPr>
    </w:p>
    <w:p w:rsidR="755FF76D" w:rsidP="755FF76D" w:rsidRDefault="755FF76D" w14:paraId="5DDB2750" w14:textId="452EF661">
      <w:pPr>
        <w:spacing w:line="259" w:lineRule="auto"/>
        <w:contextualSpacing/>
      </w:pPr>
    </w:p>
    <w:p w:rsidR="755FF76D" w:rsidP="755FF76D" w:rsidRDefault="755FF76D" w14:paraId="1347213A" w14:textId="1604B594">
      <w:pPr>
        <w:spacing w:line="259" w:lineRule="auto"/>
        <w:contextualSpacing/>
      </w:pPr>
    </w:p>
    <w:p w:rsidR="755FF76D" w:rsidP="755FF76D" w:rsidRDefault="755FF76D" w14:paraId="1232E932" w14:textId="5A943153">
      <w:pPr>
        <w:spacing w:line="259" w:lineRule="auto"/>
        <w:contextualSpacing/>
      </w:pPr>
    </w:p>
    <w:p w:rsidR="755FF76D" w:rsidP="755FF76D" w:rsidRDefault="755FF76D" w14:paraId="004546C8" w14:textId="3CD063A2">
      <w:pPr>
        <w:spacing w:line="259" w:lineRule="auto"/>
        <w:contextualSpacing/>
      </w:pPr>
    </w:p>
    <w:p w:rsidR="755FF76D" w:rsidP="755FF76D" w:rsidRDefault="755FF76D" w14:paraId="6D9EC0F6" w14:textId="7ED9DE15">
      <w:pPr>
        <w:spacing w:line="259" w:lineRule="auto"/>
        <w:contextualSpacing/>
      </w:pPr>
    </w:p>
    <w:p w:rsidR="755FF76D" w:rsidP="755FF76D" w:rsidRDefault="755FF76D" w14:paraId="4AC04152" w14:textId="1C024253">
      <w:pPr>
        <w:spacing w:line="259" w:lineRule="auto"/>
        <w:contextualSpacing/>
      </w:pPr>
    </w:p>
    <w:p w:rsidR="755FF76D" w:rsidP="755FF76D" w:rsidRDefault="755FF76D" w14:paraId="2CA03441" w14:textId="745EC0CC">
      <w:pPr>
        <w:spacing w:line="259" w:lineRule="auto"/>
        <w:contextualSpacing/>
      </w:pPr>
    </w:p>
    <w:p w:rsidR="755FF76D" w:rsidP="755FF76D" w:rsidRDefault="755FF76D" w14:paraId="6A5A047A" w14:textId="28754F19">
      <w:pPr>
        <w:spacing w:line="259" w:lineRule="auto"/>
        <w:contextualSpacing/>
      </w:pPr>
    </w:p>
    <w:p w:rsidR="755FF76D" w:rsidP="755FF76D" w:rsidRDefault="755FF76D" w14:paraId="0889CDCB" w14:textId="1A075DBC">
      <w:pPr>
        <w:spacing w:line="259" w:lineRule="auto"/>
        <w:contextualSpacing/>
      </w:pPr>
    </w:p>
    <w:p w:rsidR="00360027" w:rsidP="755FF76D" w:rsidRDefault="00360027" w14:paraId="63CE20AD" w14:textId="77777777">
      <w:pPr>
        <w:spacing w:line="259" w:lineRule="auto"/>
        <w:contextualSpacing/>
      </w:pPr>
    </w:p>
    <w:p w:rsidR="755FF76D" w:rsidP="3DCF2613" w:rsidRDefault="755FF76D" w14:paraId="5F9DBF8D" w14:textId="3DEB4E9B">
      <w:pPr>
        <w:spacing w:line="259" w:lineRule="auto"/>
        <w:contextualSpacing w:val="1"/>
      </w:pPr>
    </w:p>
    <w:p w:rsidR="00810D4C" w:rsidP="00810D4C" w:rsidRDefault="00810D4C" w14:paraId="2297813A" w14:textId="439A50D5">
      <w:pPr>
        <w:spacing w:before="100" w:line="259" w:lineRule="auto"/>
        <w:rPr>
          <w:color w:val="000000" w:themeColor="text1"/>
          <w:sz w:val="28"/>
          <w:szCs w:val="28"/>
          <w:lang w:val="en-US"/>
        </w:rPr>
      </w:pPr>
      <w:r>
        <w:rPr>
          <w:b/>
          <w:bCs/>
          <w:color w:val="000000" w:themeColor="text1"/>
          <w:sz w:val="28"/>
          <w:szCs w:val="28"/>
        </w:rPr>
        <w:t>N</w:t>
      </w:r>
      <w:r w:rsidRPr="4DF157BC">
        <w:rPr>
          <w:b/>
          <w:bCs/>
          <w:color w:val="000000" w:themeColor="text1"/>
          <w:sz w:val="28"/>
          <w:szCs w:val="28"/>
        </w:rPr>
        <w:t>ominator Details</w:t>
      </w:r>
    </w:p>
    <w:p w:rsidR="00810D4C" w:rsidP="00810D4C" w:rsidRDefault="00810D4C" w14:paraId="2945569A" w14:textId="77777777">
      <w:pPr>
        <w:spacing w:line="259" w:lineRule="auto"/>
        <w:rPr>
          <w:color w:val="000000" w:themeColor="text1"/>
        </w:rPr>
      </w:pPr>
    </w:p>
    <w:tbl>
      <w:tblPr>
        <w:tblW w:w="0" w:type="auto"/>
        <w:tblInd w:w="10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1E0" w:firstRow="1" w:lastRow="1" w:firstColumn="1" w:lastColumn="1" w:noHBand="0" w:noVBand="0"/>
      </w:tblPr>
      <w:tblGrid>
        <w:gridCol w:w="4245"/>
        <w:gridCol w:w="6270"/>
      </w:tblGrid>
      <w:tr w:rsidR="00810D4C" w:rsidTr="6E0DB838" w14:paraId="74E4EC4F" w14:textId="77777777">
        <w:trPr>
          <w:trHeight w:val="360"/>
        </w:trPr>
        <w:tc>
          <w:tcPr>
            <w:tcW w:w="4245" w:type="dxa"/>
            <w:tcBorders>
              <w:top w:val="single" w:color="575756" w:sz="6" w:space="0"/>
              <w:left w:val="single" w:color="575756" w:sz="6" w:space="0"/>
              <w:bottom w:val="single" w:color="004B6C" w:sz="6" w:space="0"/>
              <w:right w:val="single" w:color="004B6C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="00810D4C" w:rsidP="005A3359" w:rsidRDefault="00810D4C" w14:paraId="64182530" w14:textId="77777777">
            <w:pPr>
              <w:pStyle w:val="TableParagraph"/>
              <w:spacing w:before="120" w:afterAutospacing="1" w:line="360" w:lineRule="auto"/>
              <w:ind w:left="113"/>
            </w:pPr>
            <w:r w:rsidRPr="4DF157BC">
              <w:rPr>
                <w:b/>
                <w:bCs/>
              </w:rPr>
              <w:t>Award</w:t>
            </w:r>
          </w:p>
        </w:tc>
        <w:tc>
          <w:tcPr>
            <w:tcW w:w="6270" w:type="dxa"/>
            <w:tcBorders>
              <w:top w:val="single" w:color="575756" w:sz="6" w:space="0"/>
              <w:left w:val="single" w:color="004B6C" w:sz="6" w:space="0"/>
              <w:bottom w:val="single" w:color="004B6C" w:sz="6" w:space="0"/>
              <w:right w:val="single" w:color="575756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="00810D4C" w:rsidP="005A3359" w:rsidRDefault="00810D4C" w14:paraId="0D579B13" w14:textId="5F3DC60B">
            <w:pPr>
              <w:pStyle w:val="TableParagraph"/>
              <w:spacing w:before="120" w:afterAutospacing="1" w:line="360" w:lineRule="auto"/>
              <w:ind w:left="0" w:right="525"/>
            </w:pPr>
            <w:r w:rsidRPr="4DF157BC">
              <w:rPr>
                <w:b/>
                <w:bCs/>
              </w:rPr>
              <w:t xml:space="preserve"> </w:t>
            </w:r>
            <w:r w:rsidR="00193BD6">
              <w:rPr>
                <w:b/>
                <w:bCs/>
              </w:rPr>
              <w:t>Honorary Fellowship</w:t>
            </w:r>
          </w:p>
        </w:tc>
      </w:tr>
      <w:tr w:rsidR="00810D4C" w:rsidTr="6E0DB838" w14:paraId="305B1A52" w14:textId="77777777">
        <w:trPr>
          <w:trHeight w:val="510"/>
        </w:trPr>
        <w:tc>
          <w:tcPr>
            <w:tcW w:w="4245" w:type="dxa"/>
            <w:tcBorders>
              <w:top w:val="single" w:color="575756" w:sz="6" w:space="0"/>
              <w:left w:val="single" w:color="575756" w:sz="6" w:space="0"/>
              <w:bottom w:val="single" w:color="004B6C" w:sz="6" w:space="0"/>
              <w:right w:val="single" w:color="004B6C" w:sz="6" w:space="0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810D4C" w:rsidP="005A3359" w:rsidRDefault="00810D4C" w14:paraId="0D4A8CB0" w14:textId="77777777">
            <w:pPr>
              <w:pStyle w:val="TableParagraph"/>
              <w:spacing w:before="121"/>
              <w:ind w:left="113"/>
            </w:pPr>
            <w:r w:rsidRPr="4DF157BC">
              <w:t>Individual/Group/Committee making nomination:</w:t>
            </w:r>
          </w:p>
        </w:tc>
        <w:tc>
          <w:tcPr>
            <w:tcW w:w="6270" w:type="dxa"/>
            <w:tcBorders>
              <w:top w:val="single" w:color="575756" w:sz="6" w:space="0"/>
              <w:left w:val="single" w:color="004B6C" w:sz="6" w:space="0"/>
              <w:bottom w:val="single" w:color="004B6C" w:sz="6" w:space="0"/>
              <w:right w:val="single" w:color="575756" w:sz="6" w:space="0"/>
            </w:tcBorders>
            <w:tcMar>
              <w:left w:w="105" w:type="dxa"/>
              <w:right w:w="105" w:type="dxa"/>
            </w:tcMar>
          </w:tcPr>
          <w:sdt>
            <w:sdtPr>
              <w:id w:val="-1273395990"/>
              <w:placeholder>
                <w:docPart w:val="00E95DF742AB4134A860DFC09DC5BAFC"/>
              </w:placeholder>
              <w15:color w:val="C0C0C0"/>
            </w:sdtPr>
            <w:sdtEndPr/>
            <w:sdtContent>
              <w:p w:rsidR="00810D4C" w:rsidP="005A3359" w:rsidRDefault="00E6043E" w14:paraId="0003E454" w14:textId="77777777">
                <w:pPr>
                  <w:spacing w:before="26" w:line="240" w:lineRule="atLeast"/>
                  <w:ind w:left="73" w:right="525"/>
                </w:pPr>
                <w:sdt>
                  <w:sdtPr>
                    <w:id w:val="1371181970"/>
                    <w:placeholder>
                      <w:docPart w:val="8C5B972F85E4402DAA550751CA770EB6"/>
                    </w:placeholder>
                  </w:sdtPr>
                  <w:sdtEndPr/>
                  <w:sdtContent>
                    <w:r w:rsidRPr="4DF157BC" w:rsidR="00810D4C">
                      <w:t>Click or tap here to enter name/group of nominator</w:t>
                    </w:r>
                  </w:sdtContent>
                </w:sdt>
              </w:p>
            </w:sdtContent>
          </w:sdt>
        </w:tc>
      </w:tr>
      <w:tr w:rsidR="00810D4C" w:rsidTr="6E0DB838" w14:paraId="077F14C7" w14:textId="77777777">
        <w:trPr>
          <w:trHeight w:val="555"/>
        </w:trPr>
        <w:tc>
          <w:tcPr>
            <w:tcW w:w="4245" w:type="dxa"/>
            <w:tcBorders>
              <w:top w:val="single" w:color="004B6C" w:sz="6" w:space="0"/>
              <w:left w:val="single" w:color="575756" w:sz="6" w:space="0"/>
              <w:bottom w:val="single" w:color="004B6C" w:sz="6" w:space="0"/>
              <w:right w:val="single" w:color="004B6C" w:sz="6" w:space="0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810D4C" w:rsidP="005A3359" w:rsidRDefault="00810D4C" w14:paraId="320D9149" w14:textId="77777777">
            <w:pPr>
              <w:pStyle w:val="TableParagraph"/>
              <w:spacing w:before="120"/>
              <w:ind w:left="113"/>
            </w:pPr>
            <w:r w:rsidRPr="4DF157BC">
              <w:t>Contact email:</w:t>
            </w:r>
          </w:p>
        </w:tc>
        <w:tc>
          <w:tcPr>
            <w:tcW w:w="6270" w:type="dxa"/>
            <w:tcBorders>
              <w:top w:val="single" w:color="004B6C" w:sz="6" w:space="0"/>
              <w:left w:val="single" w:color="004B6C" w:sz="6" w:space="0"/>
              <w:bottom w:val="single" w:color="004B6C" w:sz="6" w:space="0"/>
              <w:right w:val="single" w:color="575756" w:sz="6" w:space="0"/>
            </w:tcBorders>
            <w:tcMar>
              <w:left w:w="105" w:type="dxa"/>
              <w:right w:w="105" w:type="dxa"/>
            </w:tcMar>
          </w:tcPr>
          <w:sdt>
            <w:sdtPr>
              <w:id w:val="-1565709807"/>
              <w:placeholder>
                <w:docPart w:val="41B7F108797945F195049ED72D55C81B"/>
              </w:placeholder>
              <w15:color w:val="C0C0C0"/>
            </w:sdtPr>
            <w:sdtEndPr/>
            <w:sdtContent>
              <w:p w:rsidR="00810D4C" w:rsidP="005A3359" w:rsidRDefault="00E6043E" w14:paraId="4D8B687C" w14:textId="77777777">
                <w:pPr>
                  <w:spacing w:before="57"/>
                  <w:ind w:left="73"/>
                </w:pPr>
                <w:sdt>
                  <w:sdtPr>
                    <w:id w:val="368885360"/>
                    <w:placeholder>
                      <w:docPart w:val="355FE8686A1D44BEA4C54A66111C2F12"/>
                    </w:placeholder>
                  </w:sdtPr>
                  <w:sdtEndPr/>
                  <w:sdtContent>
                    <w:r w:rsidRPr="4DF157BC" w:rsidR="00810D4C">
                      <w:t>Click or tap here to enter email of nominator</w:t>
                    </w:r>
                  </w:sdtContent>
                </w:sdt>
              </w:p>
            </w:sdtContent>
          </w:sdt>
          <w:p w:rsidR="00810D4C" w:rsidP="005A3359" w:rsidRDefault="00810D4C" w14:paraId="78343FC3" w14:textId="77777777">
            <w:pPr>
              <w:spacing w:before="57"/>
              <w:ind w:left="73"/>
            </w:pPr>
            <w:r w:rsidRPr="4DF157BC">
              <w:t xml:space="preserve">  </w:t>
            </w:r>
          </w:p>
        </w:tc>
      </w:tr>
    </w:tbl>
    <w:p w:rsidR="00BB2AEC" w:rsidP="4DF157BC" w:rsidRDefault="00BB2AEC" w14:paraId="70DB7695" w14:textId="77777777">
      <w:pPr>
        <w:spacing w:before="100" w:line="259" w:lineRule="auto"/>
        <w:rPr>
          <w:b/>
          <w:bCs/>
          <w:color w:val="000000" w:themeColor="text1"/>
          <w:sz w:val="28"/>
          <w:szCs w:val="28"/>
        </w:rPr>
      </w:pPr>
    </w:p>
    <w:p w:rsidR="00BE6BB8" w:rsidP="4DF157BC" w:rsidRDefault="01A90960" w14:paraId="61DD67D2" w14:textId="6DBC6E2C">
      <w:pPr>
        <w:spacing w:before="100" w:line="259" w:lineRule="auto"/>
        <w:rPr>
          <w:b/>
          <w:bCs/>
          <w:color w:val="000000" w:themeColor="text1"/>
          <w:sz w:val="28"/>
          <w:szCs w:val="28"/>
        </w:rPr>
      </w:pPr>
      <w:r w:rsidRPr="4DF157BC">
        <w:rPr>
          <w:b/>
          <w:bCs/>
          <w:color w:val="000000" w:themeColor="text1"/>
          <w:sz w:val="28"/>
          <w:szCs w:val="28"/>
        </w:rPr>
        <w:t>Nominee Details</w:t>
      </w:r>
    </w:p>
    <w:p w:rsidR="00BE6BB8" w:rsidP="4DF157BC" w:rsidRDefault="00BE6BB8" w14:paraId="0D79F4DD" w14:textId="2B80E410">
      <w:pPr>
        <w:spacing w:line="259" w:lineRule="auto"/>
        <w:rPr>
          <w:color w:val="000000" w:themeColor="text1"/>
        </w:rPr>
      </w:pPr>
    </w:p>
    <w:tbl>
      <w:tblPr>
        <w:tblW w:w="0" w:type="auto"/>
        <w:tblInd w:w="10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1E0" w:firstRow="1" w:lastRow="1" w:firstColumn="1" w:lastColumn="1" w:noHBand="0" w:noVBand="0"/>
      </w:tblPr>
      <w:tblGrid>
        <w:gridCol w:w="4290"/>
        <w:gridCol w:w="6210"/>
      </w:tblGrid>
      <w:tr w:rsidR="4DF157BC" w:rsidTr="4DF157BC" w14:paraId="161E4728" w14:textId="77777777">
        <w:trPr>
          <w:trHeight w:val="360"/>
        </w:trPr>
        <w:tc>
          <w:tcPr>
            <w:tcW w:w="4290" w:type="dxa"/>
            <w:tcBorders>
              <w:top w:val="single" w:color="575756" w:sz="6" w:space="0"/>
              <w:left w:val="single" w:color="575756" w:sz="6" w:space="0"/>
              <w:bottom w:val="single" w:color="004B6C" w:sz="6" w:space="0"/>
              <w:right w:val="single" w:color="004B6C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="4DF157BC" w:rsidP="4DF157BC" w:rsidRDefault="4DF157BC" w14:paraId="50BADCC1" w14:textId="6461A18D">
            <w:pPr>
              <w:pStyle w:val="TableParagraph"/>
              <w:spacing w:before="120" w:afterAutospacing="1" w:line="360" w:lineRule="auto"/>
              <w:ind w:left="113"/>
            </w:pPr>
            <w:r w:rsidRPr="4DF157BC">
              <w:rPr>
                <w:b/>
                <w:bCs/>
              </w:rPr>
              <w:t>Award</w:t>
            </w:r>
          </w:p>
        </w:tc>
        <w:tc>
          <w:tcPr>
            <w:tcW w:w="6210" w:type="dxa"/>
            <w:tcBorders>
              <w:top w:val="single" w:color="575756" w:sz="6" w:space="0"/>
              <w:left w:val="single" w:color="004B6C" w:sz="6" w:space="0"/>
              <w:bottom w:val="single" w:color="004B6C" w:sz="6" w:space="0"/>
              <w:right w:val="single" w:color="575756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="4DF157BC" w:rsidP="4DF157BC" w:rsidRDefault="4DF157BC" w14:paraId="4BF0EE24" w14:textId="36AB31DE">
            <w:pPr>
              <w:pStyle w:val="TableParagraph"/>
              <w:spacing w:before="120" w:afterAutospacing="1" w:line="360" w:lineRule="auto"/>
              <w:ind w:left="0" w:right="525"/>
            </w:pPr>
            <w:r w:rsidRPr="4DF157BC">
              <w:rPr>
                <w:b/>
                <w:bCs/>
              </w:rPr>
              <w:t xml:space="preserve"> </w:t>
            </w:r>
            <w:r w:rsidR="00193BD6">
              <w:rPr>
                <w:b/>
                <w:bCs/>
              </w:rPr>
              <w:t>Honorary Fellowship</w:t>
            </w:r>
          </w:p>
        </w:tc>
      </w:tr>
      <w:tr w:rsidR="4DF157BC" w:rsidTr="4DF157BC" w14:paraId="6B6332A5" w14:textId="77777777">
        <w:trPr>
          <w:trHeight w:val="540"/>
        </w:trPr>
        <w:tc>
          <w:tcPr>
            <w:tcW w:w="4290" w:type="dxa"/>
            <w:tcBorders>
              <w:top w:val="single" w:color="004B6C" w:sz="6" w:space="0"/>
              <w:left w:val="single" w:color="575756" w:sz="6" w:space="0"/>
              <w:bottom w:val="single" w:color="004B6C" w:sz="6" w:space="0"/>
              <w:right w:val="single" w:color="004B6C" w:sz="6" w:space="0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4DF157BC" w:rsidP="4DF157BC" w:rsidRDefault="4DF157BC" w14:paraId="260928F6" w14:textId="621DC6EB">
            <w:pPr>
              <w:pStyle w:val="TableParagraph"/>
              <w:spacing w:before="124"/>
              <w:ind w:left="113"/>
            </w:pPr>
            <w:r w:rsidRPr="4DF157BC">
              <w:t>Name of candidate for award:</w:t>
            </w:r>
          </w:p>
        </w:tc>
        <w:tc>
          <w:tcPr>
            <w:tcW w:w="6210" w:type="dxa"/>
            <w:tcBorders>
              <w:top w:val="single" w:color="004B6C" w:sz="6" w:space="0"/>
              <w:left w:val="single" w:color="004B6C" w:sz="6" w:space="0"/>
              <w:bottom w:val="single" w:color="004B6C" w:sz="6" w:space="0"/>
              <w:right w:val="single" w:color="575756" w:sz="6" w:space="0"/>
            </w:tcBorders>
            <w:tcMar>
              <w:left w:w="105" w:type="dxa"/>
              <w:right w:w="105" w:type="dxa"/>
            </w:tcMar>
          </w:tcPr>
          <w:sdt>
            <w:sdtPr>
              <w:id w:val="840741068"/>
              <w:placeholder>
                <w:docPart w:val="5299C8E5572D43058F6E8D234166F105"/>
              </w:placeholder>
              <w15:color w:val="C0C0C0"/>
            </w:sdtPr>
            <w:sdtEndPr/>
            <w:sdtContent>
              <w:p w:rsidR="7C598D54" w:rsidP="4DF157BC" w:rsidRDefault="00E6043E" w14:paraId="776E2468" w14:textId="54640741">
                <w:pPr>
                  <w:spacing w:before="59"/>
                  <w:ind w:left="73"/>
                </w:pPr>
                <w:sdt>
                  <w:sdtPr>
                    <w:id w:val="2113106453"/>
                    <w:placeholder>
                      <w:docPart w:val="14DBF9625CE846D283A3C7E4B8770DE6"/>
                    </w:placeholder>
                  </w:sdtPr>
                  <w:sdtEndPr/>
                  <w:sdtContent>
                    <w:r w:rsidRPr="4DF157BC" w:rsidR="7C598D54">
                      <w:t>Click or tap here to enter name of nominee</w:t>
                    </w:r>
                  </w:sdtContent>
                </w:sdt>
              </w:p>
            </w:sdtContent>
          </w:sdt>
          <w:p w:rsidR="4DF157BC" w:rsidP="4DF157BC" w:rsidRDefault="4DF157BC" w14:paraId="20D6560C" w14:textId="3087393A">
            <w:pPr>
              <w:spacing w:before="59"/>
              <w:ind w:left="73"/>
            </w:pPr>
            <w:r w:rsidRPr="4DF157BC">
              <w:t xml:space="preserve">  </w:t>
            </w:r>
          </w:p>
        </w:tc>
      </w:tr>
      <w:tr w:rsidR="4DF157BC" w:rsidTr="4DF157BC" w14:paraId="15E6D284" w14:textId="77777777">
        <w:trPr>
          <w:trHeight w:val="555"/>
        </w:trPr>
        <w:tc>
          <w:tcPr>
            <w:tcW w:w="4290" w:type="dxa"/>
            <w:tcBorders>
              <w:top w:val="single" w:color="004B6C" w:sz="6" w:space="0"/>
              <w:left w:val="single" w:color="575756" w:sz="6" w:space="0"/>
              <w:bottom w:val="single" w:color="004B6C" w:sz="6" w:space="0"/>
              <w:right w:val="single" w:color="004B6C" w:sz="6" w:space="0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4DF157BC" w:rsidP="4DF157BC" w:rsidRDefault="4DF157BC" w14:paraId="0FBCF3C6" w14:textId="34D54D00">
            <w:pPr>
              <w:pStyle w:val="TableParagraph"/>
              <w:spacing w:before="123"/>
              <w:ind w:left="113"/>
            </w:pPr>
            <w:r w:rsidRPr="4DF157BC">
              <w:t>Email address for candidate (nomination will not be accepted if there is no valid email):</w:t>
            </w:r>
          </w:p>
        </w:tc>
        <w:tc>
          <w:tcPr>
            <w:tcW w:w="6210" w:type="dxa"/>
            <w:tcBorders>
              <w:top w:val="single" w:color="004B6C" w:sz="6" w:space="0"/>
              <w:left w:val="single" w:color="004B6C" w:sz="6" w:space="0"/>
              <w:bottom w:val="single" w:color="004B6C" w:sz="6" w:space="0"/>
              <w:right w:val="single" w:color="575756" w:sz="6" w:space="0"/>
            </w:tcBorders>
            <w:tcMar>
              <w:left w:w="105" w:type="dxa"/>
              <w:right w:w="105" w:type="dxa"/>
            </w:tcMar>
          </w:tcPr>
          <w:sdt>
            <w:sdtPr>
              <w:id w:val="1576077722"/>
              <w:placeholder>
                <w:docPart w:val="43EFAA7224DA44A8817EF7084280650F"/>
              </w:placeholder>
              <w15:color w:val="C0C0C0"/>
            </w:sdtPr>
            <w:sdtEndPr/>
            <w:sdtContent>
              <w:p w:rsidR="1504AC81" w:rsidP="4DF157BC" w:rsidRDefault="00E6043E" w14:paraId="5F68E674" w14:textId="77777777">
                <w:pPr>
                  <w:pStyle w:val="TableParagraph"/>
                  <w:spacing w:before="4" w:line="260" w:lineRule="atLeast"/>
                  <w:ind w:right="1524"/>
                </w:pPr>
                <w:sdt>
                  <w:sdtPr>
                    <w:id w:val="1187444941"/>
                    <w:placeholder>
                      <w:docPart w:val="A04F942FA70545358F7F51AC7B8620C0"/>
                    </w:placeholder>
                  </w:sdtPr>
                  <w:sdtEndPr/>
                  <w:sdtContent>
                    <w:r w:rsidRPr="4DF157BC" w:rsidR="1504AC81">
                      <w:t>Click or tap here to enter nominee’s email</w:t>
                    </w:r>
                  </w:sdtContent>
                </w:sdt>
              </w:p>
            </w:sdtContent>
          </w:sdt>
          <w:p w:rsidR="4DF157BC" w:rsidP="4DF157BC" w:rsidRDefault="4DF157BC" w14:paraId="5990DC42" w14:textId="3FDF55ED">
            <w:pPr>
              <w:spacing w:before="4" w:line="260" w:lineRule="atLeast"/>
              <w:ind w:left="73" w:right="1524"/>
            </w:pPr>
          </w:p>
        </w:tc>
      </w:tr>
      <w:tr w:rsidR="4DF157BC" w:rsidTr="4DF157BC" w14:paraId="3DB9BA53" w14:textId="77777777">
        <w:trPr>
          <w:trHeight w:val="555"/>
        </w:trPr>
        <w:tc>
          <w:tcPr>
            <w:tcW w:w="4290" w:type="dxa"/>
            <w:tcBorders>
              <w:top w:val="single" w:color="004B6C" w:sz="6" w:space="0"/>
              <w:left w:val="single" w:color="575756" w:sz="6" w:space="0"/>
              <w:bottom w:val="single" w:color="004B6C" w:sz="6" w:space="0"/>
              <w:right w:val="single" w:color="004B6C" w:sz="6" w:space="0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4DF157BC" w:rsidP="4DF157BC" w:rsidRDefault="4DF157BC" w14:paraId="432B2FAA" w14:textId="032052C3">
            <w:pPr>
              <w:pStyle w:val="TableParagraph"/>
              <w:spacing w:before="104"/>
              <w:ind w:left="113"/>
            </w:pPr>
            <w:r w:rsidRPr="4DF157BC">
              <w:t>Website for candidate (if relevant):</w:t>
            </w:r>
          </w:p>
        </w:tc>
        <w:tc>
          <w:tcPr>
            <w:tcW w:w="6210" w:type="dxa"/>
            <w:tcBorders>
              <w:top w:val="single" w:color="004B6C" w:sz="6" w:space="0"/>
              <w:left w:val="single" w:color="004B6C" w:sz="6" w:space="0"/>
              <w:bottom w:val="single" w:color="004B6C" w:sz="6" w:space="0"/>
              <w:right w:val="single" w:color="575756" w:sz="6" w:space="0"/>
            </w:tcBorders>
            <w:tcMar>
              <w:left w:w="105" w:type="dxa"/>
              <w:right w:w="105" w:type="dxa"/>
            </w:tcMar>
          </w:tcPr>
          <w:sdt>
            <w:sdtPr>
              <w:id w:val="7309737"/>
              <w:placeholder>
                <w:docPart w:val="E9FD65C4FB714B12AF5E7F0BC0767ADA"/>
              </w:placeholder>
              <w15:color w:val="C0C0C0"/>
            </w:sdtPr>
            <w:sdtEndPr/>
            <w:sdtContent>
              <w:p w:rsidR="766416AA" w:rsidP="4DF157BC" w:rsidRDefault="00E6043E" w14:paraId="3E5940E2" w14:textId="73F58EB7">
                <w:pPr>
                  <w:pStyle w:val="TableParagraph"/>
                  <w:ind w:left="0"/>
                </w:pPr>
                <w:sdt>
                  <w:sdtPr>
                    <w:id w:val="1847204290"/>
                    <w:placeholder>
                      <w:docPart w:val="75939136AD734A7E8F68E76AC13414A0"/>
                    </w:placeholder>
                  </w:sdtPr>
                  <w:sdtEndPr/>
                  <w:sdtContent>
                    <w:r w:rsidRPr="4DF157BC" w:rsidR="766416AA">
                      <w:t>Click or tap here to enter website details</w:t>
                    </w:r>
                  </w:sdtContent>
                </w:sdt>
              </w:p>
            </w:sdtContent>
          </w:sdt>
          <w:p w:rsidR="4DF157BC" w:rsidP="4DF157BC" w:rsidRDefault="4DF157BC" w14:paraId="37B2729B" w14:textId="4B5C1191">
            <w:r w:rsidRPr="4DF157BC">
              <w:t xml:space="preserve">  </w:t>
            </w:r>
          </w:p>
        </w:tc>
      </w:tr>
    </w:tbl>
    <w:p w:rsidR="004C5EE8" w:rsidP="007D5161" w:rsidRDefault="004C5EE8" w14:paraId="51EED790" w14:textId="77777777">
      <w:pPr>
        <w:spacing w:line="259" w:lineRule="auto"/>
        <w:rPr>
          <w:b/>
          <w:bCs/>
          <w:color w:val="000000" w:themeColor="text1"/>
          <w:sz w:val="28"/>
          <w:szCs w:val="28"/>
        </w:rPr>
      </w:pPr>
    </w:p>
    <w:p w:rsidR="00BE6BB8" w:rsidP="4DF157BC" w:rsidRDefault="01A90960" w14:paraId="6697BF8C" w14:textId="48BB3BB8">
      <w:pPr>
        <w:spacing w:before="100" w:line="259" w:lineRule="auto"/>
        <w:rPr>
          <w:color w:val="000000" w:themeColor="text1"/>
          <w:sz w:val="28"/>
          <w:szCs w:val="28"/>
        </w:rPr>
      </w:pPr>
      <w:r w:rsidRPr="4DF157BC">
        <w:rPr>
          <w:b/>
          <w:bCs/>
          <w:color w:val="000000" w:themeColor="text1"/>
          <w:sz w:val="28"/>
          <w:szCs w:val="28"/>
        </w:rPr>
        <w:t>Case for nomination</w:t>
      </w:r>
    </w:p>
    <w:p w:rsidR="00BE6BB8" w:rsidP="4DF157BC" w:rsidRDefault="00BE6BB8" w14:paraId="1CDF9208" w14:textId="0340030E">
      <w:pPr>
        <w:spacing w:line="259" w:lineRule="auto"/>
        <w:rPr>
          <w:color w:val="000000" w:themeColor="text1"/>
        </w:rPr>
      </w:pPr>
    </w:p>
    <w:p w:rsidR="00BE6BB8" w:rsidP="4DF157BC" w:rsidRDefault="01A90960" w14:paraId="47353162" w14:textId="3B5AE702">
      <w:pPr>
        <w:pStyle w:val="BodyText"/>
        <w:rPr>
          <w:color w:val="000000" w:themeColor="text1"/>
          <w:sz w:val="22"/>
          <w:szCs w:val="22"/>
        </w:rPr>
      </w:pPr>
      <w:r w:rsidRPr="3DCF2613" w:rsidR="01A90960">
        <w:rPr>
          <w:color w:val="000000" w:themeColor="text1" w:themeTint="FF" w:themeShade="FF"/>
          <w:sz w:val="22"/>
          <w:szCs w:val="22"/>
        </w:rPr>
        <w:t>Please provide below a detailed case for th</w:t>
      </w:r>
      <w:r w:rsidRPr="3DCF2613" w:rsidR="00E277C6">
        <w:rPr>
          <w:color w:val="000000" w:themeColor="text1" w:themeTint="FF" w:themeShade="FF"/>
          <w:sz w:val="22"/>
          <w:szCs w:val="22"/>
        </w:rPr>
        <w:t>is</w:t>
      </w:r>
      <w:r w:rsidRPr="3DCF2613" w:rsidR="01A90960">
        <w:rPr>
          <w:color w:val="000000" w:themeColor="text1" w:themeTint="FF" w:themeShade="FF"/>
          <w:sz w:val="22"/>
          <w:szCs w:val="22"/>
        </w:rPr>
        <w:t xml:space="preserve"> candidate being</w:t>
      </w:r>
      <w:r w:rsidRPr="3DCF2613" w:rsidR="00E277C6">
        <w:rPr>
          <w:color w:val="000000" w:themeColor="text1" w:themeTint="FF" w:themeShade="FF"/>
          <w:sz w:val="22"/>
          <w:szCs w:val="22"/>
        </w:rPr>
        <w:t xml:space="preserve"> </w:t>
      </w:r>
      <w:r w:rsidRPr="3DCF2613" w:rsidR="00E277C6">
        <w:rPr>
          <w:color w:val="000000" w:themeColor="text1" w:themeTint="FF" w:themeShade="FF"/>
          <w:sz w:val="22"/>
          <w:szCs w:val="22"/>
        </w:rPr>
        <w:t>presented with an Honorary Fellowship</w:t>
      </w:r>
      <w:r w:rsidRPr="3DCF2613" w:rsidR="001D1AF1">
        <w:rPr>
          <w:color w:val="000000" w:themeColor="text1" w:themeTint="FF" w:themeShade="FF"/>
          <w:sz w:val="22"/>
          <w:szCs w:val="22"/>
        </w:rPr>
        <w:t xml:space="preserve">, describing their contribution to statistics, data </w:t>
      </w:r>
      <w:r w:rsidRPr="3DCF2613" w:rsidR="001D1AF1">
        <w:rPr>
          <w:color w:val="000000" w:themeColor="text1" w:themeTint="FF" w:themeShade="FF"/>
          <w:sz w:val="22"/>
          <w:szCs w:val="22"/>
        </w:rPr>
        <w:t>science</w:t>
      </w:r>
      <w:r w:rsidRPr="3DCF2613" w:rsidR="001D1AF1">
        <w:rPr>
          <w:color w:val="000000" w:themeColor="text1" w:themeTint="FF" w:themeShade="FF"/>
          <w:sz w:val="22"/>
          <w:szCs w:val="22"/>
        </w:rPr>
        <w:t xml:space="preserve"> and/or the wider profession, why this is important, and how it supports the Society’s strategy and charitable </w:t>
      </w:r>
      <w:r w:rsidRPr="3DCF2613" w:rsidR="001D1AF1">
        <w:rPr>
          <w:color w:val="000000" w:themeColor="text1" w:themeTint="FF" w:themeShade="FF"/>
          <w:sz w:val="22"/>
          <w:szCs w:val="22"/>
        </w:rPr>
        <w:t>objectives</w:t>
      </w:r>
      <w:r w:rsidRPr="3DCF2613" w:rsidR="001D1AF1">
        <w:rPr>
          <w:color w:val="000000" w:themeColor="text1" w:themeTint="FF" w:themeShade="FF"/>
          <w:sz w:val="22"/>
          <w:szCs w:val="22"/>
        </w:rPr>
        <w:t>.</w:t>
      </w:r>
    </w:p>
    <w:p w:rsidR="001D1AF1" w:rsidP="4DF157BC" w:rsidRDefault="001D1AF1" w14:paraId="1A4FEC72" w14:textId="77777777">
      <w:pPr>
        <w:pStyle w:val="BodyText"/>
        <w:rPr>
          <w:color w:val="000000" w:themeColor="text1"/>
          <w:sz w:val="22"/>
          <w:szCs w:val="22"/>
        </w:rPr>
      </w:pPr>
    </w:p>
    <w:p w:rsidR="001D1AF1" w:rsidP="4DF157BC" w:rsidRDefault="001D1AF1" w14:paraId="0AD55A11" w14:textId="69AD22EC">
      <w:pPr>
        <w:pStyle w:val="BodyText"/>
      </w:pPr>
      <w:r w:rsidRPr="3DCF2613" w:rsidR="001D1AF1">
        <w:rPr>
          <w:color w:val="000000" w:themeColor="text1" w:themeTint="FF" w:themeShade="FF"/>
          <w:sz w:val="22"/>
          <w:szCs w:val="22"/>
        </w:rPr>
        <w:t>Your summary could include reference to any relevant publications, presentations, articles, programmes, etc.</w:t>
      </w:r>
    </w:p>
    <w:p w:rsidR="009E4D06" w:rsidP="4DF157BC" w:rsidRDefault="009E4D06" w14:paraId="254CB42F" w14:textId="3207F95A">
      <w:pPr>
        <w:pStyle w:val="BodyText"/>
        <w:spacing w:before="10"/>
        <w:rPr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Ind w:w="1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6A0" w:firstRow="1" w:lastRow="0" w:firstColumn="1" w:lastColumn="0" w:noHBand="1" w:noVBand="1"/>
      </w:tblPr>
      <w:tblGrid>
        <w:gridCol w:w="10348"/>
      </w:tblGrid>
      <w:tr w:rsidR="4DF157BC" w:rsidTr="3DCF2613" w14:paraId="0B885A06" w14:textId="77777777">
        <w:trPr>
          <w:trHeight w:val="285"/>
        </w:trPr>
        <w:tc>
          <w:tcPr>
            <w:tcW w:w="10348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="4DF157BC" w:rsidP="4DF157BC" w:rsidRDefault="4DF157BC" w14:paraId="539C46A5" w14:textId="65EDC857">
            <w:pPr>
              <w:pStyle w:val="TableParagraph"/>
              <w:spacing w:before="104" w:after="104" w:line="259" w:lineRule="auto"/>
              <w:ind w:left="0"/>
              <w:rPr>
                <w:color w:val="000000" w:themeColor="text1"/>
              </w:rPr>
            </w:pPr>
            <w:r w:rsidRPr="4DF157BC">
              <w:rPr>
                <w:color w:val="000000" w:themeColor="text1"/>
              </w:rPr>
              <w:t>Short summary of nomination:</w:t>
            </w:r>
          </w:p>
        </w:tc>
      </w:tr>
      <w:tr w:rsidR="4DF157BC" w:rsidTr="3DCF2613" w14:paraId="2E968F9F" w14:textId="77777777">
        <w:trPr>
          <w:trHeight w:val="2253"/>
        </w:trPr>
        <w:tc>
          <w:tcPr>
            <w:tcW w:w="10348" w:type="dxa"/>
            <w:tcMar>
              <w:left w:w="105" w:type="dxa"/>
              <w:right w:w="105" w:type="dxa"/>
            </w:tcMar>
          </w:tcPr>
          <w:sdt>
            <w:sdtPr>
              <w:id w:val="1286682454"/>
              <w:placeholder>
                <w:docPart w:val="4F00652C28304D1489F88AA5905D8C9B"/>
              </w:placeholder>
              <w15:color w:val="C0C0C0"/>
            </w:sdtPr>
            <w:sdtEndPr/>
            <w:sdtContent>
              <w:p w:rsidR="4DF157BC" w:rsidP="3DCF2613" w:rsidRDefault="4DF157BC" w14:paraId="20DC6611" w14:textId="7813F780">
                <w:pPr>
                  <w:spacing w:line="259" w:lineRule="auto"/>
                </w:pPr>
                <w:sdt>
                  <w:sdtPr>
                    <w:id w:val="646185881"/>
                    <w:placeholder>
                      <w:docPart w:val="A4BE1AEB1A554ACBB27D6CB542CEAFFF"/>
                    </w:placeholder>
                  </w:sdtPr>
                  <w:sdtContent>
                    <w:r w:rsidR="68214D95">
                      <w:rPr/>
                      <w:t xml:space="preserve">Click or tap here to enter </w:t>
                    </w:r>
                    <w:r w:rsidR="68214D95">
                      <w:rPr/>
                      <w:t>a short summary</w:t>
                    </w:r>
                    <w:r w:rsidR="68214D95">
                      <w:rPr/>
                      <w:t xml:space="preserve"> of candidate</w:t>
                    </w:r>
                  </w:sdtContent>
                </w:sdt>
              </w:p>
            </w:sdtContent>
          </w:sdt>
          <w:p w:rsidR="4DF157BC" w:rsidP="4DF157BC" w:rsidRDefault="4DF157BC" w14:paraId="19AEAE58" w14:textId="0705814B">
            <w:pPr>
              <w:rPr>
                <w:color w:val="000000" w:themeColor="text1"/>
              </w:rPr>
            </w:pPr>
            <w:r w:rsidRPr="4DF157BC">
              <w:rPr>
                <w:color w:val="000000" w:themeColor="text1"/>
              </w:rPr>
              <w:t xml:space="preserve"> </w:t>
            </w:r>
          </w:p>
          <w:p w:rsidR="4DF157BC" w:rsidP="4DF157BC" w:rsidRDefault="4DF157BC" w14:paraId="10FBA2DF" w14:textId="2A653BD5">
            <w:pPr>
              <w:rPr>
                <w:color w:val="000000" w:themeColor="text1"/>
              </w:rPr>
            </w:pPr>
            <w:r w:rsidRPr="4DF157BC">
              <w:rPr>
                <w:color w:val="000000" w:themeColor="text1"/>
              </w:rPr>
              <w:t xml:space="preserve"> </w:t>
            </w:r>
          </w:p>
          <w:p w:rsidR="4DF157BC" w:rsidP="4DF157BC" w:rsidRDefault="4DF157BC" w14:paraId="4218B40F" w14:textId="05AECB6B">
            <w:pPr>
              <w:rPr>
                <w:color w:val="000000" w:themeColor="text1"/>
              </w:rPr>
            </w:pPr>
            <w:r w:rsidRPr="4DF157BC">
              <w:rPr>
                <w:color w:val="000000" w:themeColor="text1"/>
              </w:rPr>
              <w:t xml:space="preserve"> </w:t>
            </w:r>
          </w:p>
          <w:p w:rsidR="4DF157BC" w:rsidP="4DF157BC" w:rsidRDefault="4DF157BC" w14:paraId="3F181C95" w14:textId="42CB75A7">
            <w:pPr>
              <w:rPr>
                <w:color w:val="000000" w:themeColor="text1"/>
              </w:rPr>
            </w:pPr>
            <w:r w:rsidRPr="4DF157BC">
              <w:rPr>
                <w:color w:val="000000" w:themeColor="text1"/>
              </w:rPr>
              <w:t xml:space="preserve"> </w:t>
            </w:r>
          </w:p>
          <w:p w:rsidR="4DF157BC" w:rsidP="4DF157BC" w:rsidRDefault="4DF157BC" w14:paraId="21D47A5A" w14:textId="0303133E">
            <w:pPr>
              <w:rPr>
                <w:color w:val="000000" w:themeColor="text1"/>
              </w:rPr>
            </w:pPr>
            <w:r w:rsidRPr="4DF157BC">
              <w:rPr>
                <w:color w:val="000000" w:themeColor="text1"/>
              </w:rPr>
              <w:t xml:space="preserve"> </w:t>
            </w:r>
          </w:p>
          <w:p w:rsidR="4DF157BC" w:rsidP="4DF157BC" w:rsidRDefault="4DF157BC" w14:paraId="670EBE16" w14:textId="4DD57CA2">
            <w:pPr>
              <w:rPr>
                <w:color w:val="000000" w:themeColor="text1"/>
              </w:rPr>
            </w:pPr>
            <w:r w:rsidRPr="4DF157BC">
              <w:rPr>
                <w:color w:val="000000" w:themeColor="text1"/>
              </w:rPr>
              <w:t xml:space="preserve"> </w:t>
            </w:r>
          </w:p>
          <w:p w:rsidR="4DF157BC" w:rsidP="4DF157BC" w:rsidRDefault="4DF157BC" w14:paraId="4B316E7D" w14:textId="30784EFB">
            <w:pPr>
              <w:rPr>
                <w:color w:val="000000" w:themeColor="text1"/>
              </w:rPr>
            </w:pPr>
            <w:r w:rsidRPr="4DF157BC">
              <w:rPr>
                <w:color w:val="000000" w:themeColor="text1"/>
              </w:rPr>
              <w:t xml:space="preserve"> </w:t>
            </w:r>
          </w:p>
          <w:p w:rsidR="4DF157BC" w:rsidP="4DF157BC" w:rsidRDefault="4DF157BC" w14:paraId="364D9D89" w14:textId="7F3AD10A">
            <w:pPr>
              <w:rPr>
                <w:color w:val="000000" w:themeColor="text1"/>
              </w:rPr>
            </w:pPr>
            <w:r w:rsidRPr="4DF157BC">
              <w:rPr>
                <w:color w:val="000000" w:themeColor="text1"/>
              </w:rPr>
              <w:t xml:space="preserve">  </w:t>
            </w:r>
          </w:p>
        </w:tc>
      </w:tr>
    </w:tbl>
    <w:p w:rsidR="004C5EE8" w:rsidP="4DF157BC" w:rsidRDefault="004C5EE8" w14:paraId="41C1937F" w14:textId="290B0648">
      <w:pPr>
        <w:pStyle w:val="BodyText"/>
        <w:spacing w:before="10"/>
        <w:rPr>
          <w:color w:val="000000" w:themeColor="text1"/>
          <w:sz w:val="22"/>
          <w:szCs w:val="22"/>
        </w:rPr>
      </w:pPr>
    </w:p>
    <w:p w:rsidR="009E4D06" w:rsidP="4DF157BC" w:rsidRDefault="009E4D06" w14:paraId="42584EEB" w14:textId="28BC07A0">
      <w:pPr>
        <w:spacing w:line="259" w:lineRule="auto"/>
        <w:rPr>
          <w:color w:val="000000" w:themeColor="text1"/>
        </w:rPr>
      </w:pPr>
    </w:p>
    <w:p w:rsidR="009E4D06" w:rsidP="4DF157BC" w:rsidRDefault="46553BA2" w14:paraId="468560B7" w14:textId="3B604FF9">
      <w:pPr>
        <w:spacing w:before="100" w:line="259" w:lineRule="auto"/>
        <w:rPr>
          <w:color w:val="000000" w:themeColor="text1"/>
          <w:sz w:val="28"/>
          <w:szCs w:val="28"/>
        </w:rPr>
      </w:pPr>
      <w:r w:rsidRPr="4DF157BC">
        <w:rPr>
          <w:b/>
          <w:bCs/>
          <w:color w:val="000000" w:themeColor="text1"/>
          <w:sz w:val="28"/>
          <w:szCs w:val="28"/>
        </w:rPr>
        <w:t xml:space="preserve">Declaration </w:t>
      </w:r>
    </w:p>
    <w:p w:rsidR="009E4D06" w:rsidP="4DF157BC" w:rsidRDefault="009E4D06" w14:paraId="524E40B7" w14:textId="3DD7DC7E">
      <w:pPr>
        <w:rPr>
          <w:color w:val="000000" w:themeColor="text1"/>
        </w:rPr>
      </w:pPr>
    </w:p>
    <w:p w:rsidR="009E4D06" w:rsidP="4DF157BC" w:rsidRDefault="46553BA2" w14:paraId="5152B9A2" w14:textId="14EFD43A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1720C87E" wp14:editId="095913A7">
            <wp:extent cx="9526" cy="9526"/>
            <wp:effectExtent l="0" t="0" r="0" b="0"/>
            <wp:docPr id="31564211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42115" name="Picture 3156421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DF157BC">
        <w:rPr>
          <w:color w:val="000000" w:themeColor="text1"/>
        </w:rPr>
        <w:t xml:space="preserve">I/We confirm that the candidate meets the criteria set out above for </w:t>
      </w:r>
      <w:r w:rsidR="00DA4038">
        <w:rPr>
          <w:color w:val="000000" w:themeColor="text1"/>
        </w:rPr>
        <w:t>t</w:t>
      </w:r>
      <w:r w:rsidRPr="4DF157BC">
        <w:rPr>
          <w:color w:val="000000" w:themeColor="text1"/>
        </w:rPr>
        <w:t>he</w:t>
      </w:r>
      <w:r w:rsidR="004C5EE8">
        <w:rPr>
          <w:color w:val="000000" w:themeColor="text1"/>
        </w:rPr>
        <w:t xml:space="preserve"> </w:t>
      </w:r>
      <w:r w:rsidR="00AE0467">
        <w:rPr>
          <w:color w:val="000000" w:themeColor="text1"/>
        </w:rPr>
        <w:t>Honorary Fellowship</w:t>
      </w:r>
      <w:r w:rsidRPr="4DF157BC">
        <w:rPr>
          <w:color w:val="000000" w:themeColor="text1"/>
        </w:rPr>
        <w:t>.</w:t>
      </w:r>
    </w:p>
    <w:p w:rsidR="009E4D06" w:rsidP="4DF157BC" w:rsidRDefault="009E4D06" w14:paraId="7ABF1716" w14:textId="34DAE001">
      <w:pPr>
        <w:rPr>
          <w:color w:val="595959" w:themeColor="text1" w:themeTint="A6"/>
        </w:rPr>
      </w:pPr>
    </w:p>
    <w:p w:rsidR="009E4D06" w:rsidP="4DF157BC" w:rsidRDefault="46553BA2" w14:paraId="2D6B5DB3" w14:textId="65B00983">
      <w:r w:rsidRPr="4DF157BC">
        <w:t xml:space="preserve">Name: </w:t>
      </w:r>
      <w:sdt>
        <w:sdtPr>
          <w:id w:val="1529486856"/>
          <w:placeholder>
            <w:docPart w:val="EC042A0A383E4B6AAFF9E17389AF271B"/>
          </w:placeholder>
        </w:sdtPr>
        <w:sdtEndPr/>
        <w:sdtContent>
          <w:r w:rsidRPr="4DF157BC">
            <w:t>Add full name</w:t>
          </w:r>
        </w:sdtContent>
      </w:sdt>
    </w:p>
    <w:p w:rsidR="009E4D06" w:rsidP="4DF157BC" w:rsidRDefault="46553BA2" w14:paraId="2F45E474" w14:textId="1D50F378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1D9B275B" wp14:editId="10237545">
            <wp:extent cx="9526" cy="9526"/>
            <wp:effectExtent l="0" t="0" r="0" b="0"/>
            <wp:docPr id="101289363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893633" name="Picture 101289363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D06" w:rsidP="4DF157BC" w:rsidRDefault="46553BA2" w14:paraId="026547E2" w14:textId="56DFAF2B">
      <w:pPr>
        <w:rPr>
          <w:color w:val="000000" w:themeColor="text1"/>
        </w:rPr>
      </w:pPr>
      <w:r w:rsidRPr="4DF157BC">
        <w:rPr>
          <w:color w:val="000000" w:themeColor="text1"/>
        </w:rPr>
        <w:lastRenderedPageBreak/>
        <w:t xml:space="preserve">Title: </w:t>
      </w:r>
      <w:sdt>
        <w:sdtPr>
          <w:id w:val="392232035"/>
          <w:placeholder>
            <w:docPart w:val="F037800701CA46DCA91F6C60CAA0AB88"/>
          </w:placeholder>
          <w:showingPlcHdr/>
          <w:dropDownList>
            <w:listItem w:value="Choose title."/>
            <w:listItem w:displayText="Miss" w:value="Miss"/>
            <w:listItem w:displayText="Mr" w:value="Mr"/>
            <w:listItem w:displayText="Mrs" w:value="Mrs"/>
            <w:listItem w:displayText="Doctor" w:value="Doctor"/>
            <w:listItem w:displayText="Professor" w:value="Professor"/>
            <w:listItem w:displayText="Sir" w:value="Sir"/>
          </w:dropDownList>
        </w:sdtPr>
        <w:sdtEndPr/>
        <w:sdtContent>
          <w:r w:rsidRPr="4DF157BC">
            <w:rPr>
              <w:rStyle w:val="PlaceholderText"/>
              <w:color w:val="auto"/>
            </w:rPr>
            <w:t>Choose an item.</w:t>
          </w:r>
        </w:sdtContent>
      </w:sdt>
      <w:r w:rsidRPr="4DF157BC">
        <w:rPr>
          <w:rStyle w:val="PlaceholderText"/>
          <w:color w:val="000000" w:themeColor="text1"/>
        </w:rPr>
        <w:t xml:space="preserve">  </w:t>
      </w:r>
    </w:p>
    <w:p w:rsidR="009E4D06" w:rsidP="4DF157BC" w:rsidRDefault="009E4D06" w14:paraId="36590C09" w14:textId="31782981">
      <w:pPr>
        <w:rPr>
          <w:color w:val="000000" w:themeColor="text1"/>
        </w:rPr>
      </w:pPr>
    </w:p>
    <w:p w:rsidRPr="004C5EE8" w:rsidR="009E4D06" w:rsidP="4DF157BC" w:rsidRDefault="46553BA2" w14:paraId="2E425C98" w14:textId="0F2C8B26">
      <w:r w:rsidRPr="004C5EE8">
        <w:t>Date:</w:t>
      </w:r>
      <w:r w:rsidRPr="004C5EE8">
        <w:rPr>
          <w:rFonts w:eastAsia="Calibri"/>
        </w:rPr>
        <w:t xml:space="preserve"> </w:t>
      </w:r>
      <w:sdt>
        <w:sdtPr>
          <w:id w:val="1870443495"/>
          <w:placeholder>
            <w:docPart w:val="2A3F11F6FA7A4D219DA11D6419E1687B"/>
          </w:placeholder>
          <w:showingPlcHdr/>
        </w:sdtPr>
        <w:sdtEndPr/>
        <w:sdtContent>
          <w:r w:rsidRPr="004C5EE8">
            <w:rPr>
              <w:rStyle w:val="PlaceholderText"/>
              <w:color w:val="auto"/>
            </w:rPr>
            <w:t>Click or tap to enter a date.</w:t>
          </w:r>
        </w:sdtContent>
      </w:sdt>
    </w:p>
    <w:p w:rsidR="009E4D06" w:rsidP="4DF157BC" w:rsidRDefault="009E4D06" w14:paraId="3722EDB7" w14:textId="198D21AB">
      <w:pPr>
        <w:spacing w:line="259" w:lineRule="auto"/>
        <w:rPr>
          <w:color w:val="000000" w:themeColor="text1"/>
        </w:rPr>
      </w:pPr>
    </w:p>
    <w:p w:rsidR="00BE6BB8" w:rsidP="4DF157BC" w:rsidRDefault="019EB49A" w14:paraId="00FE6003" w14:textId="6A4A2786">
      <w:pPr>
        <w:spacing w:line="259" w:lineRule="auto"/>
        <w:rPr>
          <w:color w:val="000000" w:themeColor="text1"/>
          <w:sz w:val="28"/>
          <w:szCs w:val="28"/>
        </w:rPr>
      </w:pPr>
      <w:r w:rsidRPr="4DF157BC">
        <w:rPr>
          <w:b/>
          <w:bCs/>
          <w:color w:val="000000" w:themeColor="text1"/>
          <w:sz w:val="28"/>
          <w:szCs w:val="28"/>
        </w:rPr>
        <w:t>Submission Instructions</w:t>
      </w:r>
    </w:p>
    <w:p w:rsidR="00BE6BB8" w:rsidP="4DF157BC" w:rsidRDefault="00BE6BB8" w14:paraId="42CE09D8" w14:textId="1650C3CF">
      <w:pPr>
        <w:rPr>
          <w:color w:val="000000" w:themeColor="text1"/>
          <w:lang w:val="en-US"/>
        </w:rPr>
      </w:pPr>
    </w:p>
    <w:p w:rsidR="00BE6BB8" w:rsidP="4DF157BC" w:rsidRDefault="019EB49A" w14:paraId="6EDD765C" w14:textId="5A57FBCD">
      <w:pPr>
        <w:pStyle w:val="ListParagraph"/>
        <w:numPr>
          <w:ilvl w:val="0"/>
          <w:numId w:val="3"/>
        </w:numPr>
        <w:spacing w:before="0"/>
        <w:rPr>
          <w:rFonts w:ascii="Arial" w:hAnsi="Arial" w:eastAsia="Arial" w:cs="Arial"/>
          <w:color w:val="000000" w:themeColor="text1"/>
          <w:lang w:val="en-US"/>
        </w:rPr>
      </w:pPr>
      <w:r w:rsidRPr="3DCF2613" w:rsidR="019EB49A">
        <w:rPr>
          <w:rFonts w:ascii="Arial" w:hAnsi="Arial" w:eastAsia="Arial" w:cs="Arial"/>
          <w:color w:val="000000" w:themeColor="text1" w:themeTint="FF" w:themeShade="FF"/>
        </w:rPr>
        <w:t xml:space="preserve">Completed nomination forms should be returned to: Honours &amp; Awards – </w:t>
      </w:r>
      <w:hyperlink r:id="R514f379b326a4038">
        <w:r w:rsidRPr="3DCF2613" w:rsidR="019EB49A">
          <w:rPr>
            <w:rStyle w:val="Hyperlink"/>
            <w:rFonts w:ascii="Arial" w:hAnsi="Arial" w:eastAsia="Arial" w:cs="Arial"/>
          </w:rPr>
          <w:t>honours@rss.org.uk</w:t>
        </w:r>
      </w:hyperlink>
      <w:r w:rsidRPr="3DCF2613" w:rsidR="019EB49A">
        <w:rPr>
          <w:rFonts w:ascii="Arial" w:hAnsi="Arial" w:eastAsia="Arial" w:cs="Arial"/>
          <w:color w:val="000000" w:themeColor="text1" w:themeTint="FF" w:themeShade="FF"/>
        </w:rPr>
        <w:t xml:space="preserve"> by 31</w:t>
      </w:r>
      <w:r w:rsidRPr="3DCF2613" w:rsidR="00652924">
        <w:rPr>
          <w:rFonts w:ascii="Arial" w:hAnsi="Arial" w:eastAsia="Arial" w:cs="Arial"/>
          <w:color w:val="000000" w:themeColor="text1" w:themeTint="FF" w:themeShade="FF"/>
        </w:rPr>
        <w:t>st</w:t>
      </w:r>
      <w:r w:rsidRPr="3DCF2613" w:rsidR="019EB49A">
        <w:rPr>
          <w:rFonts w:ascii="Arial" w:hAnsi="Arial" w:eastAsia="Arial" w:cs="Arial"/>
          <w:color w:val="000000" w:themeColor="text1" w:themeTint="FF" w:themeShade="FF"/>
        </w:rPr>
        <w:t xml:space="preserve"> October 2026. </w:t>
      </w:r>
    </w:p>
    <w:p w:rsidR="00BE6BB8" w:rsidP="4DF157BC" w:rsidRDefault="019EB49A" w14:paraId="4829F2E6" w14:textId="2946E567">
      <w:pPr>
        <w:pStyle w:val="ListParagraph"/>
        <w:numPr>
          <w:ilvl w:val="0"/>
          <w:numId w:val="3"/>
        </w:numPr>
        <w:spacing w:before="0"/>
        <w:rPr>
          <w:rFonts w:ascii="Arial" w:hAnsi="Arial" w:eastAsia="Arial" w:cs="Arial"/>
          <w:color w:val="000000" w:themeColor="text1"/>
          <w:lang w:val="en-US"/>
        </w:rPr>
      </w:pPr>
      <w:r w:rsidRPr="4DF157BC">
        <w:rPr>
          <w:rFonts w:ascii="Arial" w:hAnsi="Arial" w:eastAsia="Arial" w:cs="Arial"/>
          <w:color w:val="000000" w:themeColor="text1"/>
        </w:rPr>
        <w:t>Please mark the correspondence ‘Confidential’.</w:t>
      </w:r>
    </w:p>
    <w:p w:rsidR="00BE6BB8" w:rsidP="3DCF2613" w:rsidRDefault="019EB49A" w14:paraId="11CE4069" w14:textId="399E2CE4">
      <w:pPr>
        <w:pStyle w:val="Normal"/>
        <w:numPr>
          <w:ilvl w:val="0"/>
          <w:numId w:val="3"/>
        </w:numPr>
        <w:spacing w:before="0"/>
        <w:rPr>
          <w:rFonts w:ascii="Arial" w:hAnsi="Arial" w:eastAsia="Arial" w:cs="Arial"/>
          <w:color w:val="000000" w:themeColor="text1"/>
        </w:rPr>
      </w:pPr>
      <w:r w:rsidRPr="3DCF2613" w:rsidR="019EB49A">
        <w:rPr>
          <w:rFonts w:ascii="Arial" w:hAnsi="Arial" w:eastAsia="Arial" w:cs="Arial"/>
          <w:color w:val="000000" w:themeColor="text1" w:themeTint="FF" w:themeShade="FF"/>
        </w:rPr>
        <w:t xml:space="preserve">Please keep the fact that you are making this nomination confidential from the person </w:t>
      </w:r>
      <w:r w:rsidRPr="3DCF2613" w:rsidR="019EB49A">
        <w:rPr>
          <w:rFonts w:ascii="Arial" w:hAnsi="Arial" w:eastAsia="Arial" w:cs="Arial"/>
          <w:color w:val="000000" w:themeColor="text1" w:themeTint="FF" w:themeShade="FF"/>
        </w:rPr>
        <w:t>nominated</w:t>
      </w:r>
      <w:r w:rsidRPr="3DCF2613" w:rsidR="019EB49A">
        <w:rPr>
          <w:rFonts w:ascii="Arial" w:hAnsi="Arial" w:eastAsia="Arial" w:cs="Arial"/>
          <w:color w:val="000000" w:themeColor="text1" w:themeTint="FF" w:themeShade="FF"/>
        </w:rPr>
        <w:t>.</w:t>
      </w:r>
    </w:p>
    <w:p w:rsidRPr="00BE6BB8" w:rsidR="00BE6BB8" w:rsidP="00BE6BB8" w:rsidRDefault="00BE6BB8" w14:paraId="046D2DD7" w14:textId="77777777">
      <w:pPr>
        <w:rPr>
          <w:rFonts w:ascii="Arial Narrow" w:hAnsi="Arial Narrow"/>
          <w:b/>
          <w:color w:val="595959" w:themeColor="text1" w:themeTint="A6"/>
        </w:rPr>
      </w:pPr>
    </w:p>
    <w:p w:rsidRPr="00F85B6C" w:rsidR="00430ED0" w:rsidP="6E0DB838" w:rsidRDefault="00430ED0" w14:paraId="030C4BCD" w14:textId="51880918">
      <w:pPr>
        <w:spacing w:line="214" w:lineRule="exact"/>
        <w:rPr>
          <w:rFonts w:ascii="Arial Narrow" w:hAnsi="Arial Narrow"/>
          <w:sz w:val="20"/>
          <w:szCs w:val="20"/>
        </w:rPr>
      </w:pPr>
    </w:p>
    <w:sectPr w:rsidRPr="00F85B6C" w:rsidR="00430ED0" w:rsidSect="00B702E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10" w:h="16840" w:orient="portrait"/>
      <w:pgMar w:top="660" w:right="560" w:bottom="280" w:left="580" w:header="720" w:footer="720" w:gutter="0"/>
      <w:cols w:space="720"/>
      <w:titlePg/>
      <w:docGrid w:linePitch="299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043E" w:rsidP="001E0617" w:rsidRDefault="00E6043E" w14:paraId="77C7892F" w14:textId="77777777">
      <w:r>
        <w:separator/>
      </w:r>
    </w:p>
  </w:endnote>
  <w:endnote w:type="continuationSeparator" w:id="0">
    <w:p w:rsidR="00E6043E" w:rsidP="001E0617" w:rsidRDefault="00E6043E" w14:paraId="7B97DF2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30516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2F30" w:rsidRDefault="00E62F30" w14:paraId="104F84FA" w14:textId="09A85E4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2F30" w:rsidRDefault="00E62F30" w14:paraId="1ACD987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2F30" w:rsidP="004223B3" w:rsidRDefault="00E62F30" w14:paraId="2084DAA2" w14:textId="448DB8EC">
    <w:pPr>
      <w:pStyle w:val="Footer"/>
    </w:pPr>
  </w:p>
  <w:p w:rsidRPr="00B702E8" w:rsidR="00A406FA" w:rsidP="00B702E8" w:rsidRDefault="00E62F30" w14:paraId="3802E043" w14:textId="1D8EAE70">
    <w:pPr>
      <w:pStyle w:val="Footer"/>
    </w:pPr>
    <w:r>
      <w:rPr>
        <w:color w:val="000000" w:themeColor="text1"/>
      </w:rPr>
      <w:br w:type="page"/>
    </w:r>
    <w:r w:rsidRPr="4DF157BC">
      <w:rPr>
        <w:rFonts w:ascii="Arial Narrow" w:hAnsi="Arial Narrow"/>
        <w:b/>
        <w:bCs/>
      </w:rPr>
      <w:t xml:space="preserve">Royal Statistical Society </w:t>
    </w:r>
    <w:r w:rsidRPr="4DF157BC">
      <w:rPr>
        <w:rFonts w:ascii="Arial Narrow" w:hAnsi="Arial Narrow"/>
        <w:color w:val="D9A900"/>
      </w:rPr>
      <w:t xml:space="preserve">| </w:t>
    </w:r>
    <w:r w:rsidRPr="4DF157BC">
      <w:rPr>
        <w:rFonts w:ascii="Arial Narrow" w:hAnsi="Arial Narrow" w:eastAsia="Arial Narrow" w:cs="Arial Narrow"/>
        <w:color w:val="000000" w:themeColor="text1"/>
      </w:rPr>
      <w:t>56-64 Leonard Street, London EC2A 4LT</w:t>
    </w:r>
    <w:r w:rsidRPr="4DF157BC">
      <w:rPr>
        <w:rFonts w:ascii="Arial Narrow" w:hAnsi="Arial Narrow"/>
      </w:rPr>
      <w:t xml:space="preserve"> </w:t>
    </w:r>
    <w:r w:rsidRPr="4DF157BC">
      <w:rPr>
        <w:rFonts w:ascii="Arial Narrow" w:hAnsi="Arial Narrow"/>
        <w:color w:val="D9A900"/>
      </w:rPr>
      <w:t xml:space="preserve">| </w:t>
    </w:r>
    <w:r w:rsidRPr="4DF157BC">
      <w:rPr>
        <w:rFonts w:ascii="Arial Narrow" w:hAnsi="Arial Narrow"/>
      </w:rPr>
      <w:t xml:space="preserve">+44 (0)20 7638 8998 </w:t>
    </w:r>
    <w:r w:rsidRPr="4DF157BC">
      <w:rPr>
        <w:rFonts w:ascii="Arial Narrow" w:hAnsi="Arial Narrow"/>
        <w:color w:val="D9A900"/>
      </w:rPr>
      <w:t xml:space="preserve">| </w:t>
    </w:r>
    <w:hyperlink r:id="rId1">
      <w:r w:rsidRPr="4DF157BC">
        <w:rPr>
          <w:rFonts w:ascii="Arial Narrow" w:hAnsi="Arial Narrow"/>
        </w:rPr>
        <w:t>info@rss.org.uk</w:t>
      </w:r>
    </w:hyperlink>
    <w:r w:rsidRPr="4DF157BC">
      <w:rPr>
        <w:rFonts w:ascii="Arial Narrow" w:hAnsi="Arial Narrow"/>
      </w:rPr>
      <w:t xml:space="preserve"> </w:t>
    </w:r>
    <w:r w:rsidRPr="4DF157BC">
      <w:rPr>
        <w:rFonts w:ascii="Arial Narrow" w:hAnsi="Arial Narrow"/>
        <w:color w:val="D9A900"/>
      </w:rPr>
      <w:t xml:space="preserve">| </w:t>
    </w:r>
    <w:hyperlink r:id="rId2">
      <w:r w:rsidRPr="4DF157BC">
        <w:rPr>
          <w:rFonts w:ascii="Arial Narrow" w:hAnsi="Arial Narrow"/>
        </w:rPr>
        <w:t>rss.org.uk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51354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2F30" w:rsidRDefault="00E62F30" w14:paraId="4981AD7A" w14:textId="0603B9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2F30" w:rsidRDefault="00E62F30" w14:paraId="6F05B87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043E" w:rsidP="001E0617" w:rsidRDefault="00E6043E" w14:paraId="5C80295D" w14:textId="77777777">
      <w:r>
        <w:separator/>
      </w:r>
    </w:p>
  </w:footnote>
  <w:footnote w:type="continuationSeparator" w:id="0">
    <w:p w:rsidR="00E6043E" w:rsidP="001E0617" w:rsidRDefault="00E6043E" w14:paraId="43DA3EF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6E0DB838" w:rsidTr="6E0DB838" w14:paraId="4A329EF5" w14:textId="77777777">
      <w:trPr>
        <w:trHeight w:val="300"/>
      </w:trPr>
      <w:tc>
        <w:tcPr>
          <w:tcW w:w="3590" w:type="dxa"/>
        </w:tcPr>
        <w:p w:rsidR="6E0DB838" w:rsidP="6E0DB838" w:rsidRDefault="6E0DB838" w14:paraId="68A6ADFD" w14:textId="4F112E7D">
          <w:pPr>
            <w:pStyle w:val="Header"/>
            <w:ind w:left="-115"/>
          </w:pPr>
        </w:p>
      </w:tc>
      <w:tc>
        <w:tcPr>
          <w:tcW w:w="3590" w:type="dxa"/>
        </w:tcPr>
        <w:p w:rsidR="6E0DB838" w:rsidP="6E0DB838" w:rsidRDefault="6E0DB838" w14:paraId="71EB5D5F" w14:textId="791296EF">
          <w:pPr>
            <w:pStyle w:val="Header"/>
            <w:jc w:val="center"/>
          </w:pPr>
        </w:p>
      </w:tc>
      <w:tc>
        <w:tcPr>
          <w:tcW w:w="3590" w:type="dxa"/>
        </w:tcPr>
        <w:p w:rsidR="6E0DB838" w:rsidP="6E0DB838" w:rsidRDefault="6E0DB838" w14:paraId="63ED714E" w14:textId="4FE73220">
          <w:pPr>
            <w:pStyle w:val="Header"/>
            <w:ind w:right="-115"/>
            <w:jc w:val="right"/>
          </w:pPr>
        </w:p>
      </w:tc>
    </w:tr>
  </w:tbl>
  <w:p w:rsidR="6E0DB838" w:rsidP="6E0DB838" w:rsidRDefault="6E0DB838" w14:paraId="587DA0BE" w14:textId="1EF167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6E0DB838" w:rsidTr="6E0DB838" w14:paraId="3779897F" w14:textId="77777777">
      <w:trPr>
        <w:trHeight w:val="300"/>
      </w:trPr>
      <w:tc>
        <w:tcPr>
          <w:tcW w:w="3590" w:type="dxa"/>
        </w:tcPr>
        <w:p w:rsidR="6E0DB838" w:rsidP="6E0DB838" w:rsidRDefault="6E0DB838" w14:paraId="08A8061A" w14:textId="49CB960E">
          <w:pPr>
            <w:pStyle w:val="Header"/>
            <w:ind w:left="-115"/>
          </w:pPr>
        </w:p>
      </w:tc>
      <w:tc>
        <w:tcPr>
          <w:tcW w:w="3590" w:type="dxa"/>
        </w:tcPr>
        <w:p w:rsidR="6E0DB838" w:rsidP="6E0DB838" w:rsidRDefault="6E0DB838" w14:paraId="140B8B69" w14:textId="6E7354A8">
          <w:pPr>
            <w:pStyle w:val="Header"/>
            <w:jc w:val="center"/>
          </w:pPr>
        </w:p>
      </w:tc>
      <w:tc>
        <w:tcPr>
          <w:tcW w:w="3590" w:type="dxa"/>
        </w:tcPr>
        <w:p w:rsidR="6E0DB838" w:rsidP="6E0DB838" w:rsidRDefault="6E0DB838" w14:paraId="426ECDD6" w14:textId="4084B8C2">
          <w:pPr>
            <w:pStyle w:val="Header"/>
            <w:ind w:right="-115"/>
            <w:jc w:val="right"/>
          </w:pPr>
        </w:p>
      </w:tc>
    </w:tr>
  </w:tbl>
  <w:p w:rsidR="6E0DB838" w:rsidP="6E0DB838" w:rsidRDefault="6E0DB838" w14:paraId="5B22BD8C" w14:textId="703506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6E0DB838" w:rsidTr="6E0DB838" w14:paraId="565B35DD" w14:textId="77777777">
      <w:trPr>
        <w:trHeight w:val="300"/>
      </w:trPr>
      <w:tc>
        <w:tcPr>
          <w:tcW w:w="3590" w:type="dxa"/>
        </w:tcPr>
        <w:p w:rsidR="6E0DB838" w:rsidP="6E0DB838" w:rsidRDefault="6E0DB838" w14:paraId="52977AB0" w14:textId="0C233B20">
          <w:pPr>
            <w:pStyle w:val="Header"/>
            <w:ind w:left="-115"/>
          </w:pPr>
        </w:p>
      </w:tc>
      <w:tc>
        <w:tcPr>
          <w:tcW w:w="3590" w:type="dxa"/>
        </w:tcPr>
        <w:p w:rsidR="6E0DB838" w:rsidP="6E0DB838" w:rsidRDefault="6E0DB838" w14:paraId="20465646" w14:textId="0DFEBC04">
          <w:pPr>
            <w:pStyle w:val="Header"/>
            <w:jc w:val="center"/>
          </w:pPr>
        </w:p>
      </w:tc>
      <w:tc>
        <w:tcPr>
          <w:tcW w:w="3590" w:type="dxa"/>
        </w:tcPr>
        <w:p w:rsidR="6E0DB838" w:rsidP="6E0DB838" w:rsidRDefault="6E0DB838" w14:paraId="7302482D" w14:textId="6C692F40">
          <w:pPr>
            <w:pStyle w:val="Header"/>
            <w:ind w:right="-115"/>
            <w:jc w:val="right"/>
          </w:pPr>
        </w:p>
      </w:tc>
    </w:tr>
  </w:tbl>
  <w:p w:rsidR="6E0DB838" w:rsidP="6E0DB838" w:rsidRDefault="6E0DB838" w14:paraId="4380E1C9" w14:textId="2C6C51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6A58"/>
    <w:multiLevelType w:val="hybridMultilevel"/>
    <w:tmpl w:val="4EC4056A"/>
    <w:lvl w:ilvl="0" w:tplc="F104C9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5400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A3652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408E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E4A21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6A40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76A4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D263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BC5C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4A06CE"/>
    <w:multiLevelType w:val="hybridMultilevel"/>
    <w:tmpl w:val="87FA2B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9F53D8"/>
    <w:multiLevelType w:val="hybridMultilevel"/>
    <w:tmpl w:val="9BDAA80E"/>
    <w:lvl w:ilvl="0" w:tplc="08090001">
      <w:start w:val="1"/>
      <w:numFmt w:val="bullet"/>
      <w:lvlText w:val=""/>
      <w:lvlJc w:val="left"/>
      <w:pPr>
        <w:ind w:left="104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6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8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0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2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4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6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8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06" w:hanging="360"/>
      </w:pPr>
      <w:rPr>
        <w:rFonts w:hint="default" w:ascii="Wingdings" w:hAnsi="Wingdings"/>
      </w:rPr>
    </w:lvl>
  </w:abstractNum>
  <w:abstractNum w:abstractNumId="3" w15:restartNumberingAfterBreak="0">
    <w:nsid w:val="1EC363CF"/>
    <w:multiLevelType w:val="multilevel"/>
    <w:tmpl w:val="AFFC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2123E0E"/>
    <w:multiLevelType w:val="multilevel"/>
    <w:tmpl w:val="BF74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97B5ED7"/>
    <w:multiLevelType w:val="multilevel"/>
    <w:tmpl w:val="A1CC83FC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DB87A24"/>
    <w:multiLevelType w:val="multilevel"/>
    <w:tmpl w:val="03FC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468B011D"/>
    <w:multiLevelType w:val="hybridMultilevel"/>
    <w:tmpl w:val="C23605A6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6F4D398"/>
    <w:multiLevelType w:val="hybridMultilevel"/>
    <w:tmpl w:val="12FA67BC"/>
    <w:lvl w:ilvl="0" w:tplc="382661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46F6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880D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AC7F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5AA2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FE08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4EB3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149D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7656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BE89BB2"/>
    <w:multiLevelType w:val="multilevel"/>
    <w:tmpl w:val="870E8A7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FCE4528"/>
    <w:multiLevelType w:val="multilevel"/>
    <w:tmpl w:val="A7F8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51A19F84"/>
    <w:multiLevelType w:val="hybridMultilevel"/>
    <w:tmpl w:val="6B5C0306"/>
    <w:lvl w:ilvl="0" w:tplc="58D8B634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5F7ED4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EE77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DAB6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22FC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233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6E90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68D2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1AEC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272E31C"/>
    <w:multiLevelType w:val="hybridMultilevel"/>
    <w:tmpl w:val="29A6451E"/>
    <w:lvl w:ilvl="0" w:tplc="0242F0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4C2E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A865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8EDF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E1856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9EF4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98E6C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7664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FA4D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B3548BA"/>
    <w:multiLevelType w:val="hybridMultilevel"/>
    <w:tmpl w:val="8AC676D6"/>
    <w:lvl w:ilvl="0" w:tplc="69788D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8616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9EF9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F277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BC33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5BA7D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DC55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528E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9A36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BB9E05B"/>
    <w:multiLevelType w:val="hybridMultilevel"/>
    <w:tmpl w:val="D464AF84"/>
    <w:lvl w:ilvl="0" w:tplc="FB2695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0077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C2D9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2075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E834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C490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2216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E46B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7426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52A1BDC"/>
    <w:multiLevelType w:val="multilevel"/>
    <w:tmpl w:val="5DE6B96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61800B7"/>
    <w:multiLevelType w:val="hybridMultilevel"/>
    <w:tmpl w:val="13D06A9A"/>
    <w:lvl w:ilvl="0" w:tplc="27AAEDE4">
      <w:numFmt w:val="bullet"/>
      <w:lvlText w:val="•"/>
      <w:lvlJc w:val="left"/>
      <w:pPr>
        <w:ind w:left="327" w:hanging="227"/>
      </w:pPr>
      <w:rPr>
        <w:rFonts w:hint="default" w:ascii="Arial Narrow" w:hAnsi="Arial Narrow" w:eastAsia="Arial Narrow" w:cs="Arial Narrow"/>
        <w:color w:val="006587"/>
        <w:w w:val="174"/>
        <w:sz w:val="22"/>
        <w:szCs w:val="22"/>
        <w:lang w:val="en-GB" w:eastAsia="en-GB" w:bidi="en-GB"/>
      </w:rPr>
    </w:lvl>
    <w:lvl w:ilvl="1" w:tplc="D9D425EC">
      <w:numFmt w:val="bullet"/>
      <w:lvlText w:val="•"/>
      <w:lvlJc w:val="left"/>
      <w:pPr>
        <w:ind w:left="320" w:hanging="227"/>
      </w:pPr>
      <w:rPr>
        <w:rFonts w:hint="default"/>
        <w:lang w:val="en-GB" w:eastAsia="en-GB" w:bidi="en-GB"/>
      </w:rPr>
    </w:lvl>
    <w:lvl w:ilvl="2" w:tplc="109459A4">
      <w:numFmt w:val="bullet"/>
      <w:lvlText w:val="•"/>
      <w:lvlJc w:val="left"/>
      <w:pPr>
        <w:ind w:left="836" w:hanging="227"/>
      </w:pPr>
      <w:rPr>
        <w:rFonts w:hint="default"/>
        <w:lang w:val="en-GB" w:eastAsia="en-GB" w:bidi="en-GB"/>
      </w:rPr>
    </w:lvl>
    <w:lvl w:ilvl="3" w:tplc="5F48C440">
      <w:numFmt w:val="bullet"/>
      <w:lvlText w:val="•"/>
      <w:lvlJc w:val="left"/>
      <w:pPr>
        <w:ind w:left="1353" w:hanging="227"/>
      </w:pPr>
      <w:rPr>
        <w:rFonts w:hint="default"/>
        <w:lang w:val="en-GB" w:eastAsia="en-GB" w:bidi="en-GB"/>
      </w:rPr>
    </w:lvl>
    <w:lvl w:ilvl="4" w:tplc="460CC7B6">
      <w:numFmt w:val="bullet"/>
      <w:lvlText w:val="•"/>
      <w:lvlJc w:val="left"/>
      <w:pPr>
        <w:ind w:left="1870" w:hanging="227"/>
      </w:pPr>
      <w:rPr>
        <w:rFonts w:hint="default"/>
        <w:lang w:val="en-GB" w:eastAsia="en-GB" w:bidi="en-GB"/>
      </w:rPr>
    </w:lvl>
    <w:lvl w:ilvl="5" w:tplc="4B6AABDC">
      <w:numFmt w:val="bullet"/>
      <w:lvlText w:val="•"/>
      <w:lvlJc w:val="left"/>
      <w:pPr>
        <w:ind w:left="2387" w:hanging="227"/>
      </w:pPr>
      <w:rPr>
        <w:rFonts w:hint="default"/>
        <w:lang w:val="en-GB" w:eastAsia="en-GB" w:bidi="en-GB"/>
      </w:rPr>
    </w:lvl>
    <w:lvl w:ilvl="6" w:tplc="CBA8A8D0">
      <w:numFmt w:val="bullet"/>
      <w:lvlText w:val="•"/>
      <w:lvlJc w:val="left"/>
      <w:pPr>
        <w:ind w:left="2904" w:hanging="227"/>
      </w:pPr>
      <w:rPr>
        <w:rFonts w:hint="default"/>
        <w:lang w:val="en-GB" w:eastAsia="en-GB" w:bidi="en-GB"/>
      </w:rPr>
    </w:lvl>
    <w:lvl w:ilvl="7" w:tplc="C3CE3AB6">
      <w:numFmt w:val="bullet"/>
      <w:lvlText w:val="•"/>
      <w:lvlJc w:val="left"/>
      <w:pPr>
        <w:ind w:left="3421" w:hanging="227"/>
      </w:pPr>
      <w:rPr>
        <w:rFonts w:hint="default"/>
        <w:lang w:val="en-GB" w:eastAsia="en-GB" w:bidi="en-GB"/>
      </w:rPr>
    </w:lvl>
    <w:lvl w:ilvl="8" w:tplc="A5C05FBE">
      <w:numFmt w:val="bullet"/>
      <w:lvlText w:val="•"/>
      <w:lvlJc w:val="left"/>
      <w:pPr>
        <w:ind w:left="3938" w:hanging="227"/>
      </w:pPr>
      <w:rPr>
        <w:rFonts w:hint="default"/>
        <w:lang w:val="en-GB" w:eastAsia="en-GB" w:bidi="en-GB"/>
      </w:rPr>
    </w:lvl>
  </w:abstractNum>
  <w:abstractNum w:abstractNumId="17" w15:restartNumberingAfterBreak="0">
    <w:nsid w:val="69332216"/>
    <w:multiLevelType w:val="multilevel"/>
    <w:tmpl w:val="A4DA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A59C0EB"/>
    <w:multiLevelType w:val="hybridMultilevel"/>
    <w:tmpl w:val="C798B860"/>
    <w:lvl w:ilvl="0" w:tplc="B4107E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CCE52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3A59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C637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0666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0800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7A7F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A0C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665A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A7D37CD"/>
    <w:multiLevelType w:val="multilevel"/>
    <w:tmpl w:val="941A238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C362425"/>
    <w:multiLevelType w:val="hybridMultilevel"/>
    <w:tmpl w:val="DA1040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E08AD2F"/>
    <w:multiLevelType w:val="hybridMultilevel"/>
    <w:tmpl w:val="8C260538"/>
    <w:lvl w:ilvl="0" w:tplc="72B039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AD26A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A8BB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FAF7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9EB5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76EA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BEE6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8E1F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7015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3CA4F97"/>
    <w:multiLevelType w:val="hybridMultilevel"/>
    <w:tmpl w:val="BCA24C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C6C1767"/>
    <w:multiLevelType w:val="hybridMultilevel"/>
    <w:tmpl w:val="071879E2"/>
    <w:lvl w:ilvl="0" w:tplc="4106DF6E">
      <w:numFmt w:val="bullet"/>
      <w:lvlText w:val="•"/>
      <w:lvlJc w:val="left"/>
      <w:pPr>
        <w:ind w:left="327" w:hanging="227"/>
      </w:pPr>
      <w:rPr>
        <w:rFonts w:hint="default" w:ascii="Arial Narrow" w:hAnsi="Arial Narrow" w:eastAsia="Arial Narrow" w:cs="Arial Narrow"/>
        <w:color w:val="006587"/>
        <w:w w:val="174"/>
        <w:sz w:val="22"/>
        <w:szCs w:val="22"/>
        <w:lang w:val="en-GB" w:eastAsia="en-GB" w:bidi="en-GB"/>
      </w:rPr>
    </w:lvl>
    <w:lvl w:ilvl="1" w:tplc="16589EB4">
      <w:numFmt w:val="bullet"/>
      <w:lvlText w:val="•"/>
      <w:lvlJc w:val="left"/>
      <w:pPr>
        <w:ind w:left="320" w:hanging="227"/>
      </w:pPr>
      <w:rPr>
        <w:rFonts w:hint="default"/>
        <w:lang w:val="en-GB" w:eastAsia="en-GB" w:bidi="en-GB"/>
      </w:rPr>
    </w:lvl>
    <w:lvl w:ilvl="2" w:tplc="CB3AE43E">
      <w:numFmt w:val="bullet"/>
      <w:lvlText w:val="•"/>
      <w:lvlJc w:val="left"/>
      <w:pPr>
        <w:ind w:left="847" w:hanging="227"/>
      </w:pPr>
      <w:rPr>
        <w:rFonts w:hint="default"/>
        <w:lang w:val="en-GB" w:eastAsia="en-GB" w:bidi="en-GB"/>
      </w:rPr>
    </w:lvl>
    <w:lvl w:ilvl="3" w:tplc="C388AE92">
      <w:numFmt w:val="bullet"/>
      <w:lvlText w:val="•"/>
      <w:lvlJc w:val="left"/>
      <w:pPr>
        <w:ind w:left="1374" w:hanging="227"/>
      </w:pPr>
      <w:rPr>
        <w:rFonts w:hint="default"/>
        <w:lang w:val="en-GB" w:eastAsia="en-GB" w:bidi="en-GB"/>
      </w:rPr>
    </w:lvl>
    <w:lvl w:ilvl="4" w:tplc="B22E4590">
      <w:numFmt w:val="bullet"/>
      <w:lvlText w:val="•"/>
      <w:lvlJc w:val="left"/>
      <w:pPr>
        <w:ind w:left="1902" w:hanging="227"/>
      </w:pPr>
      <w:rPr>
        <w:rFonts w:hint="default"/>
        <w:lang w:val="en-GB" w:eastAsia="en-GB" w:bidi="en-GB"/>
      </w:rPr>
    </w:lvl>
    <w:lvl w:ilvl="5" w:tplc="05282D9A">
      <w:numFmt w:val="bullet"/>
      <w:lvlText w:val="•"/>
      <w:lvlJc w:val="left"/>
      <w:pPr>
        <w:ind w:left="2429" w:hanging="227"/>
      </w:pPr>
      <w:rPr>
        <w:rFonts w:hint="default"/>
        <w:lang w:val="en-GB" w:eastAsia="en-GB" w:bidi="en-GB"/>
      </w:rPr>
    </w:lvl>
    <w:lvl w:ilvl="6" w:tplc="D0BEA9F8">
      <w:numFmt w:val="bullet"/>
      <w:lvlText w:val="•"/>
      <w:lvlJc w:val="left"/>
      <w:pPr>
        <w:ind w:left="2956" w:hanging="227"/>
      </w:pPr>
      <w:rPr>
        <w:rFonts w:hint="default"/>
        <w:lang w:val="en-GB" w:eastAsia="en-GB" w:bidi="en-GB"/>
      </w:rPr>
    </w:lvl>
    <w:lvl w:ilvl="7" w:tplc="3E384AE6">
      <w:numFmt w:val="bullet"/>
      <w:lvlText w:val="•"/>
      <w:lvlJc w:val="left"/>
      <w:pPr>
        <w:ind w:left="3484" w:hanging="227"/>
      </w:pPr>
      <w:rPr>
        <w:rFonts w:hint="default"/>
        <w:lang w:val="en-GB" w:eastAsia="en-GB" w:bidi="en-GB"/>
      </w:rPr>
    </w:lvl>
    <w:lvl w:ilvl="8" w:tplc="CA4A1756">
      <w:numFmt w:val="bullet"/>
      <w:lvlText w:val="•"/>
      <w:lvlJc w:val="left"/>
      <w:pPr>
        <w:ind w:left="4011" w:hanging="227"/>
      </w:pPr>
      <w:rPr>
        <w:rFonts w:hint="default"/>
        <w:lang w:val="en-GB" w:eastAsia="en-GB" w:bidi="en-GB"/>
      </w:rPr>
    </w:lvl>
  </w:abstractNum>
  <w:num w:numId="1" w16cid:durableId="1759980406">
    <w:abstractNumId w:val="15"/>
  </w:num>
  <w:num w:numId="2" w16cid:durableId="2101218162">
    <w:abstractNumId w:val="12"/>
  </w:num>
  <w:num w:numId="3" w16cid:durableId="2029670893">
    <w:abstractNumId w:val="13"/>
  </w:num>
  <w:num w:numId="4" w16cid:durableId="2121143419">
    <w:abstractNumId w:val="11"/>
  </w:num>
  <w:num w:numId="5" w16cid:durableId="409618963">
    <w:abstractNumId w:val="0"/>
  </w:num>
  <w:num w:numId="6" w16cid:durableId="1615332493">
    <w:abstractNumId w:val="14"/>
  </w:num>
  <w:num w:numId="7" w16cid:durableId="531110699">
    <w:abstractNumId w:val="5"/>
  </w:num>
  <w:num w:numId="8" w16cid:durableId="820539194">
    <w:abstractNumId w:val="9"/>
  </w:num>
  <w:num w:numId="9" w16cid:durableId="846990586">
    <w:abstractNumId w:val="19"/>
  </w:num>
  <w:num w:numId="10" w16cid:durableId="1378313842">
    <w:abstractNumId w:val="21"/>
  </w:num>
  <w:num w:numId="11" w16cid:durableId="224683750">
    <w:abstractNumId w:val="18"/>
  </w:num>
  <w:num w:numId="12" w16cid:durableId="472678200">
    <w:abstractNumId w:val="16"/>
  </w:num>
  <w:num w:numId="13" w16cid:durableId="724373096">
    <w:abstractNumId w:val="23"/>
  </w:num>
  <w:num w:numId="14" w16cid:durableId="145122971">
    <w:abstractNumId w:val="2"/>
  </w:num>
  <w:num w:numId="15" w16cid:durableId="931859562">
    <w:abstractNumId w:val="20"/>
  </w:num>
  <w:num w:numId="16" w16cid:durableId="464197291">
    <w:abstractNumId w:val="7"/>
  </w:num>
  <w:num w:numId="17" w16cid:durableId="1125737798">
    <w:abstractNumId w:val="1"/>
  </w:num>
  <w:num w:numId="18" w16cid:durableId="126162925">
    <w:abstractNumId w:val="8"/>
  </w:num>
  <w:num w:numId="19" w16cid:durableId="1441298052">
    <w:abstractNumId w:val="22"/>
  </w:num>
  <w:num w:numId="20" w16cid:durableId="621497723">
    <w:abstractNumId w:val="10"/>
  </w:num>
  <w:num w:numId="21" w16cid:durableId="2043819354">
    <w:abstractNumId w:val="6"/>
  </w:num>
  <w:num w:numId="22" w16cid:durableId="170023745">
    <w:abstractNumId w:val="17"/>
  </w:num>
  <w:num w:numId="23" w16cid:durableId="393627399">
    <w:abstractNumId w:val="3"/>
  </w:num>
  <w:num w:numId="24" w16cid:durableId="243222635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true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BB8"/>
    <w:rsid w:val="00001AF5"/>
    <w:rsid w:val="00010ED5"/>
    <w:rsid w:val="00073D04"/>
    <w:rsid w:val="000B2223"/>
    <w:rsid w:val="000C23F2"/>
    <w:rsid w:val="000D489C"/>
    <w:rsid w:val="00100109"/>
    <w:rsid w:val="0012271A"/>
    <w:rsid w:val="0012363E"/>
    <w:rsid w:val="00130499"/>
    <w:rsid w:val="00131673"/>
    <w:rsid w:val="00184B9F"/>
    <w:rsid w:val="00193BD6"/>
    <w:rsid w:val="001A4C1E"/>
    <w:rsid w:val="001B3B86"/>
    <w:rsid w:val="001D1AF1"/>
    <w:rsid w:val="001D7422"/>
    <w:rsid w:val="001D75ED"/>
    <w:rsid w:val="001D7836"/>
    <w:rsid w:val="001E0617"/>
    <w:rsid w:val="001E2078"/>
    <w:rsid w:val="001E7EAB"/>
    <w:rsid w:val="00214ED8"/>
    <w:rsid w:val="002529EA"/>
    <w:rsid w:val="002579E2"/>
    <w:rsid w:val="00262D48"/>
    <w:rsid w:val="002809AB"/>
    <w:rsid w:val="00295426"/>
    <w:rsid w:val="002958C0"/>
    <w:rsid w:val="0029647D"/>
    <w:rsid w:val="002B475C"/>
    <w:rsid w:val="002C53FF"/>
    <w:rsid w:val="002D1A25"/>
    <w:rsid w:val="002E2F91"/>
    <w:rsid w:val="002E7956"/>
    <w:rsid w:val="002F7C88"/>
    <w:rsid w:val="00301561"/>
    <w:rsid w:val="00330374"/>
    <w:rsid w:val="00340928"/>
    <w:rsid w:val="00357918"/>
    <w:rsid w:val="00360027"/>
    <w:rsid w:val="0036572D"/>
    <w:rsid w:val="00367392"/>
    <w:rsid w:val="003A7D7A"/>
    <w:rsid w:val="003C15E1"/>
    <w:rsid w:val="003C7031"/>
    <w:rsid w:val="003D3441"/>
    <w:rsid w:val="003D7285"/>
    <w:rsid w:val="003E21C8"/>
    <w:rsid w:val="00405149"/>
    <w:rsid w:val="004213B8"/>
    <w:rsid w:val="004223B3"/>
    <w:rsid w:val="00430ED0"/>
    <w:rsid w:val="00431679"/>
    <w:rsid w:val="0044178F"/>
    <w:rsid w:val="004557A0"/>
    <w:rsid w:val="004575F8"/>
    <w:rsid w:val="00464677"/>
    <w:rsid w:val="004A56CE"/>
    <w:rsid w:val="004B2518"/>
    <w:rsid w:val="004C5EE8"/>
    <w:rsid w:val="004C641C"/>
    <w:rsid w:val="004D00E1"/>
    <w:rsid w:val="004F54D3"/>
    <w:rsid w:val="00502DC7"/>
    <w:rsid w:val="00521CAD"/>
    <w:rsid w:val="0052580E"/>
    <w:rsid w:val="00526DE7"/>
    <w:rsid w:val="00530434"/>
    <w:rsid w:val="0057461B"/>
    <w:rsid w:val="005A0E47"/>
    <w:rsid w:val="005A0EB4"/>
    <w:rsid w:val="005A3359"/>
    <w:rsid w:val="005E3E72"/>
    <w:rsid w:val="005F1627"/>
    <w:rsid w:val="006040D8"/>
    <w:rsid w:val="006056B2"/>
    <w:rsid w:val="00606DC6"/>
    <w:rsid w:val="00611A60"/>
    <w:rsid w:val="00631D38"/>
    <w:rsid w:val="006400E1"/>
    <w:rsid w:val="00646837"/>
    <w:rsid w:val="00650F18"/>
    <w:rsid w:val="00652924"/>
    <w:rsid w:val="0065454F"/>
    <w:rsid w:val="00674B2B"/>
    <w:rsid w:val="00693226"/>
    <w:rsid w:val="006A0852"/>
    <w:rsid w:val="006A0E81"/>
    <w:rsid w:val="006A4A11"/>
    <w:rsid w:val="006B0B41"/>
    <w:rsid w:val="006B435D"/>
    <w:rsid w:val="006F085C"/>
    <w:rsid w:val="006F6F21"/>
    <w:rsid w:val="006F7C34"/>
    <w:rsid w:val="00700B0A"/>
    <w:rsid w:val="0070278B"/>
    <w:rsid w:val="00734BE2"/>
    <w:rsid w:val="007419DE"/>
    <w:rsid w:val="00754516"/>
    <w:rsid w:val="00765876"/>
    <w:rsid w:val="00776B00"/>
    <w:rsid w:val="00797875"/>
    <w:rsid w:val="007A5658"/>
    <w:rsid w:val="007A7AE5"/>
    <w:rsid w:val="007D5161"/>
    <w:rsid w:val="007F3A00"/>
    <w:rsid w:val="00810D4C"/>
    <w:rsid w:val="0082062E"/>
    <w:rsid w:val="008527B9"/>
    <w:rsid w:val="00865302"/>
    <w:rsid w:val="0087259B"/>
    <w:rsid w:val="00876B5F"/>
    <w:rsid w:val="008C0775"/>
    <w:rsid w:val="008C3CC7"/>
    <w:rsid w:val="008C4C8F"/>
    <w:rsid w:val="008C7D35"/>
    <w:rsid w:val="008D7081"/>
    <w:rsid w:val="008E0427"/>
    <w:rsid w:val="008E2F11"/>
    <w:rsid w:val="009342ED"/>
    <w:rsid w:val="00951F02"/>
    <w:rsid w:val="009609AC"/>
    <w:rsid w:val="00972950"/>
    <w:rsid w:val="00996723"/>
    <w:rsid w:val="009B0934"/>
    <w:rsid w:val="009D3F26"/>
    <w:rsid w:val="009E4D06"/>
    <w:rsid w:val="009E75C2"/>
    <w:rsid w:val="009F0D3A"/>
    <w:rsid w:val="009F342B"/>
    <w:rsid w:val="00A155A6"/>
    <w:rsid w:val="00A17497"/>
    <w:rsid w:val="00A2364B"/>
    <w:rsid w:val="00A331E7"/>
    <w:rsid w:val="00A36655"/>
    <w:rsid w:val="00A406FA"/>
    <w:rsid w:val="00A41339"/>
    <w:rsid w:val="00A62C6F"/>
    <w:rsid w:val="00A73E7C"/>
    <w:rsid w:val="00A77779"/>
    <w:rsid w:val="00AA6202"/>
    <w:rsid w:val="00AE0467"/>
    <w:rsid w:val="00B002FF"/>
    <w:rsid w:val="00B05A8E"/>
    <w:rsid w:val="00B069E1"/>
    <w:rsid w:val="00B1022C"/>
    <w:rsid w:val="00B202C3"/>
    <w:rsid w:val="00B23C9E"/>
    <w:rsid w:val="00B52BE3"/>
    <w:rsid w:val="00B702E8"/>
    <w:rsid w:val="00B73242"/>
    <w:rsid w:val="00BA0D48"/>
    <w:rsid w:val="00BB2AEC"/>
    <w:rsid w:val="00BE6BB8"/>
    <w:rsid w:val="00C061C9"/>
    <w:rsid w:val="00C0ED0A"/>
    <w:rsid w:val="00C3505F"/>
    <w:rsid w:val="00C5403B"/>
    <w:rsid w:val="00C604CD"/>
    <w:rsid w:val="00C66D9D"/>
    <w:rsid w:val="00C875CC"/>
    <w:rsid w:val="00C95E3A"/>
    <w:rsid w:val="00CA70CA"/>
    <w:rsid w:val="00CD1108"/>
    <w:rsid w:val="00CF195B"/>
    <w:rsid w:val="00D0202E"/>
    <w:rsid w:val="00D170BA"/>
    <w:rsid w:val="00D2244A"/>
    <w:rsid w:val="00D27453"/>
    <w:rsid w:val="00D41B92"/>
    <w:rsid w:val="00D5399E"/>
    <w:rsid w:val="00D603F1"/>
    <w:rsid w:val="00D631A3"/>
    <w:rsid w:val="00D63260"/>
    <w:rsid w:val="00D67F53"/>
    <w:rsid w:val="00DA4038"/>
    <w:rsid w:val="00DB5AC4"/>
    <w:rsid w:val="00DD2CC4"/>
    <w:rsid w:val="00DD5F14"/>
    <w:rsid w:val="00DE29BB"/>
    <w:rsid w:val="00DE38D4"/>
    <w:rsid w:val="00E277C6"/>
    <w:rsid w:val="00E455DD"/>
    <w:rsid w:val="00E56E59"/>
    <w:rsid w:val="00E6043E"/>
    <w:rsid w:val="00E62F30"/>
    <w:rsid w:val="00E870E4"/>
    <w:rsid w:val="00EA1A3E"/>
    <w:rsid w:val="00EA2D66"/>
    <w:rsid w:val="00EF0401"/>
    <w:rsid w:val="00F05298"/>
    <w:rsid w:val="00F22049"/>
    <w:rsid w:val="00F6561D"/>
    <w:rsid w:val="00F66D24"/>
    <w:rsid w:val="00F72970"/>
    <w:rsid w:val="00F75372"/>
    <w:rsid w:val="00F85B6C"/>
    <w:rsid w:val="00F92837"/>
    <w:rsid w:val="00FA26FC"/>
    <w:rsid w:val="00FB5BC7"/>
    <w:rsid w:val="00FB6057"/>
    <w:rsid w:val="00FB701B"/>
    <w:rsid w:val="00FC4DAD"/>
    <w:rsid w:val="00FC590E"/>
    <w:rsid w:val="00FD1FE0"/>
    <w:rsid w:val="00FD49A3"/>
    <w:rsid w:val="00FE061D"/>
    <w:rsid w:val="019EB49A"/>
    <w:rsid w:val="01A90960"/>
    <w:rsid w:val="0208C201"/>
    <w:rsid w:val="03A527CF"/>
    <w:rsid w:val="056D0E0B"/>
    <w:rsid w:val="0725508E"/>
    <w:rsid w:val="0845E6C9"/>
    <w:rsid w:val="08988047"/>
    <w:rsid w:val="0A17B598"/>
    <w:rsid w:val="0A4CAADE"/>
    <w:rsid w:val="0B0FA469"/>
    <w:rsid w:val="0B75DF51"/>
    <w:rsid w:val="0C9A2E3E"/>
    <w:rsid w:val="0CC34173"/>
    <w:rsid w:val="0DC9494C"/>
    <w:rsid w:val="0DC978BB"/>
    <w:rsid w:val="11ABE920"/>
    <w:rsid w:val="11B8D00D"/>
    <w:rsid w:val="11CF416A"/>
    <w:rsid w:val="12655265"/>
    <w:rsid w:val="127F3362"/>
    <w:rsid w:val="13329097"/>
    <w:rsid w:val="135C626D"/>
    <w:rsid w:val="13AD812D"/>
    <w:rsid w:val="1504AC81"/>
    <w:rsid w:val="16755090"/>
    <w:rsid w:val="175D6DF7"/>
    <w:rsid w:val="17FDF662"/>
    <w:rsid w:val="185617EC"/>
    <w:rsid w:val="19214473"/>
    <w:rsid w:val="19D5A98E"/>
    <w:rsid w:val="1A46F28B"/>
    <w:rsid w:val="1A6BCAAC"/>
    <w:rsid w:val="1C10D2F5"/>
    <w:rsid w:val="1CCFD565"/>
    <w:rsid w:val="1D2E7948"/>
    <w:rsid w:val="1DBDF505"/>
    <w:rsid w:val="1DE949F6"/>
    <w:rsid w:val="1E7FFE46"/>
    <w:rsid w:val="1F324232"/>
    <w:rsid w:val="1F7F7FC9"/>
    <w:rsid w:val="20C17B0C"/>
    <w:rsid w:val="21400B98"/>
    <w:rsid w:val="2156EBC1"/>
    <w:rsid w:val="217280D5"/>
    <w:rsid w:val="21E49AAC"/>
    <w:rsid w:val="21E4FFD6"/>
    <w:rsid w:val="227778BC"/>
    <w:rsid w:val="2385ED0F"/>
    <w:rsid w:val="23E8A667"/>
    <w:rsid w:val="23F4BE16"/>
    <w:rsid w:val="247A0316"/>
    <w:rsid w:val="24DCF3B5"/>
    <w:rsid w:val="24EBE86B"/>
    <w:rsid w:val="2505D34F"/>
    <w:rsid w:val="254DADEE"/>
    <w:rsid w:val="27822648"/>
    <w:rsid w:val="27C5B5C7"/>
    <w:rsid w:val="28296D3E"/>
    <w:rsid w:val="2973761D"/>
    <w:rsid w:val="2A400E07"/>
    <w:rsid w:val="2A71F928"/>
    <w:rsid w:val="2A92CC83"/>
    <w:rsid w:val="2AA03B04"/>
    <w:rsid w:val="2DF72519"/>
    <w:rsid w:val="3151D3D2"/>
    <w:rsid w:val="318D5307"/>
    <w:rsid w:val="318EBEDE"/>
    <w:rsid w:val="32281675"/>
    <w:rsid w:val="33C8BA3A"/>
    <w:rsid w:val="341477BB"/>
    <w:rsid w:val="39CD7B4C"/>
    <w:rsid w:val="3A2C1F9B"/>
    <w:rsid w:val="3A7C5E4A"/>
    <w:rsid w:val="3AAEB0CA"/>
    <w:rsid w:val="3BE56816"/>
    <w:rsid w:val="3CF94058"/>
    <w:rsid w:val="3DCF2613"/>
    <w:rsid w:val="3E92851C"/>
    <w:rsid w:val="3EF97700"/>
    <w:rsid w:val="3F8C6189"/>
    <w:rsid w:val="40137F34"/>
    <w:rsid w:val="408D5064"/>
    <w:rsid w:val="4155991A"/>
    <w:rsid w:val="41DDDBD0"/>
    <w:rsid w:val="4282665F"/>
    <w:rsid w:val="435A2D88"/>
    <w:rsid w:val="44362172"/>
    <w:rsid w:val="443DABF9"/>
    <w:rsid w:val="44CA4F32"/>
    <w:rsid w:val="46065722"/>
    <w:rsid w:val="46553BA2"/>
    <w:rsid w:val="480B9386"/>
    <w:rsid w:val="49608034"/>
    <w:rsid w:val="49863EAF"/>
    <w:rsid w:val="49A5DF32"/>
    <w:rsid w:val="49F1CF66"/>
    <w:rsid w:val="4CBDF434"/>
    <w:rsid w:val="4D83CF80"/>
    <w:rsid w:val="4DF157BC"/>
    <w:rsid w:val="4E4ECD9C"/>
    <w:rsid w:val="4F2BC1AB"/>
    <w:rsid w:val="4F30E347"/>
    <w:rsid w:val="50A896EE"/>
    <w:rsid w:val="5129CB83"/>
    <w:rsid w:val="513DDB66"/>
    <w:rsid w:val="515AD411"/>
    <w:rsid w:val="51EABF8C"/>
    <w:rsid w:val="522653FB"/>
    <w:rsid w:val="522B23B4"/>
    <w:rsid w:val="52FFE5B4"/>
    <w:rsid w:val="535CB46C"/>
    <w:rsid w:val="550CC6B7"/>
    <w:rsid w:val="55949AFC"/>
    <w:rsid w:val="563FBA8C"/>
    <w:rsid w:val="569F98A9"/>
    <w:rsid w:val="570ADABA"/>
    <w:rsid w:val="57369D79"/>
    <w:rsid w:val="57C5F774"/>
    <w:rsid w:val="5A53E365"/>
    <w:rsid w:val="5AB532AC"/>
    <w:rsid w:val="5B122224"/>
    <w:rsid w:val="5B8FA921"/>
    <w:rsid w:val="5CE7D178"/>
    <w:rsid w:val="5D63BB5C"/>
    <w:rsid w:val="5DA4FAC9"/>
    <w:rsid w:val="5DD845CF"/>
    <w:rsid w:val="5F1726BC"/>
    <w:rsid w:val="5F81ACD0"/>
    <w:rsid w:val="61B1EB96"/>
    <w:rsid w:val="646BDC04"/>
    <w:rsid w:val="647116B6"/>
    <w:rsid w:val="64EA40D2"/>
    <w:rsid w:val="661E28BE"/>
    <w:rsid w:val="669CE66A"/>
    <w:rsid w:val="68214D95"/>
    <w:rsid w:val="682DD9CC"/>
    <w:rsid w:val="68427769"/>
    <w:rsid w:val="68FDC4F0"/>
    <w:rsid w:val="69D6DD46"/>
    <w:rsid w:val="6ADE2583"/>
    <w:rsid w:val="6C28384F"/>
    <w:rsid w:val="6C47C174"/>
    <w:rsid w:val="6D1A8E97"/>
    <w:rsid w:val="6D5CBD01"/>
    <w:rsid w:val="6E0DB838"/>
    <w:rsid w:val="6FB87B2F"/>
    <w:rsid w:val="70168E40"/>
    <w:rsid w:val="7196F798"/>
    <w:rsid w:val="7206F8C3"/>
    <w:rsid w:val="732E00BA"/>
    <w:rsid w:val="73A734D5"/>
    <w:rsid w:val="755FF76D"/>
    <w:rsid w:val="7619318B"/>
    <w:rsid w:val="766416AA"/>
    <w:rsid w:val="775884C9"/>
    <w:rsid w:val="77FF268E"/>
    <w:rsid w:val="7823E046"/>
    <w:rsid w:val="78BEF637"/>
    <w:rsid w:val="78FD4386"/>
    <w:rsid w:val="79B16966"/>
    <w:rsid w:val="7AD70584"/>
    <w:rsid w:val="7C598D54"/>
    <w:rsid w:val="7C7F8D49"/>
    <w:rsid w:val="7C87D90C"/>
    <w:rsid w:val="7C9A53B9"/>
    <w:rsid w:val="7CE6114E"/>
    <w:rsid w:val="7DE9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."/>
  <w:listSeparator w:val=","/>
  <w14:docId w14:val="7BD6558B"/>
  <w15:docId w15:val="{E2920003-16D9-4D8D-A3DD-8F363A0F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27"/>
      <w:ind w:left="100"/>
      <w:outlineLvl w:val="0"/>
    </w:pPr>
    <w:rPr>
      <w:rFonts w:ascii="Arial Narrow" w:hAnsi="Arial Narrow" w:eastAsia="Arial Narrow" w:cs="Arial Narrow"/>
      <w:sz w:val="50"/>
      <w:szCs w:val="50"/>
    </w:rPr>
  </w:style>
  <w:style w:type="paragraph" w:styleId="Heading2">
    <w:name w:val="heading 2"/>
    <w:basedOn w:val="Normal"/>
    <w:uiPriority w:val="9"/>
    <w:unhideWhenUsed/>
    <w:qFormat/>
    <w:pPr>
      <w:ind w:left="113"/>
      <w:outlineLvl w:val="1"/>
    </w:pPr>
    <w:rPr>
      <w:rFonts w:ascii="Arial Narrow" w:hAnsi="Arial Narrow" w:eastAsia="Arial Narrow" w:cs="Arial Narrow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18"/>
      <w:ind w:left="327" w:right="160" w:hanging="227"/>
    </w:pPr>
    <w:rPr>
      <w:rFonts w:ascii="Arial Narrow" w:hAnsi="Arial Narrow" w:eastAsia="Arial Narrow" w:cs="Arial Narrow"/>
    </w:rPr>
  </w:style>
  <w:style w:type="paragraph" w:styleId="TableParagraph" w:customStyle="1">
    <w:name w:val="Table Paragraph"/>
    <w:basedOn w:val="Normal"/>
    <w:uiPriority w:val="1"/>
    <w:qFormat/>
    <w:pPr>
      <w:ind w:left="73"/>
    </w:pPr>
  </w:style>
  <w:style w:type="table" w:styleId="TableGrid">
    <w:name w:val="Table Grid"/>
    <w:basedOn w:val="TableNormal"/>
    <w:uiPriority w:val="39"/>
    <w:rsid w:val="003A7D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1D7836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1E061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E0617"/>
    <w:rPr>
      <w:rFonts w:ascii="Arial" w:hAnsi="Arial" w:eastAsia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E061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E0617"/>
    <w:rPr>
      <w:rFonts w:ascii="Arial" w:hAnsi="Arial" w:eastAsia="Arial" w:cs="Arial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41DDDBD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F3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D170B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170BA"/>
    <w:rPr>
      <w:rFonts w:ascii="Arial" w:hAnsi="Arial" w:eastAsia="Arial" w:cs="Arial"/>
      <w:sz w:val="20"/>
      <w:szCs w:val="20"/>
      <w:lang w:val="en-GB"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170BA"/>
    <w:rPr>
      <w:sz w:val="16"/>
      <w:szCs w:val="16"/>
    </w:rPr>
  </w:style>
  <w:style w:type="paragraph" w:styleId="Revision">
    <w:name w:val="Revision"/>
    <w:hidden/>
    <w:uiPriority w:val="99"/>
    <w:semiHidden/>
    <w:rsid w:val="001A4C1E"/>
    <w:pPr>
      <w:widowControl/>
      <w:autoSpaceDE/>
      <w:autoSpaceDN/>
    </w:pPr>
    <w:rPr>
      <w:rFonts w:ascii="Arial" w:hAnsi="Arial" w:eastAsia="Arial" w:cs="Arial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2E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342ED"/>
    <w:rPr>
      <w:rFonts w:ascii="Arial" w:hAnsi="Arial" w:eastAsia="Arial" w:cs="Arial"/>
      <w:b/>
      <w:bCs/>
      <w:sz w:val="20"/>
      <w:szCs w:val="20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8" /><Relationship Type="http://schemas.openxmlformats.org/officeDocument/2006/relationships/glossaryDocument" Target="glossary/document.xml" Id="rId26" /><Relationship Type="http://schemas.openxmlformats.org/officeDocument/2006/relationships/customXml" Target="../customXml/item3.xml" Id="rId3" /><Relationship Type="http://schemas.openxmlformats.org/officeDocument/2006/relationships/footer" Target="footer2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microsoft.com/office/2011/relationships/people" Target="people.xml" Id="rId25" /><Relationship Type="http://schemas.openxmlformats.org/officeDocument/2006/relationships/customXml" Target="../customXml/item2.xml" Id="rId2" /><Relationship Type="http://schemas.microsoft.com/office/2016/09/relationships/commentsIds" Target="commentsIds.xm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microsoft.com/office/2011/relationships/commentsExtended" Target="commentsExtended.xml" Id="rId15" /><Relationship Type="http://schemas.openxmlformats.org/officeDocument/2006/relationships/footer" Target="footer3.xml" Id="rId23" /><Relationship Type="http://schemas.openxmlformats.org/officeDocument/2006/relationships/endnotes" Target="endnotes.xml" Id="rId10" /><Relationship Type="http://schemas.openxmlformats.org/officeDocument/2006/relationships/header" Target="head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22" /><Relationship Type="http://schemas.openxmlformats.org/officeDocument/2006/relationships/theme" Target="theme/theme1.xml" Id="rId27" /><Relationship Type="http://schemas.openxmlformats.org/officeDocument/2006/relationships/hyperlink" Target="mailto:honours@rss.org.uk" TargetMode="External" Id="R514f379b326a4038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rss.org.uk/" TargetMode="External"/><Relationship Id="rId1" Type="http://schemas.openxmlformats.org/officeDocument/2006/relationships/hyperlink" Target="mailto:info@rss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chaudry\OneDrive%20-%20Royal%20Statistical%20Society\Honours%20and%20Awards\Honours%20and%20Awards%202024%20-%202025\2.%20Guy%20Medal%20Bronze\Guy%20Medal%20Bronze%20template%20draft%20-%20Cop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99C8E5572D43058F6E8D234166F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35A9F-72F5-4275-BE69-A4F7D8E2D21F}"/>
      </w:docPartPr>
      <w:docPartBody>
        <w:p w:rsidR="00B73242" w:rsidRDefault="008E0427"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DBF9625CE846D283A3C7E4B8770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07C91-D782-4A8D-9530-82FAADCE153B}"/>
      </w:docPartPr>
      <w:docPartBody>
        <w:p w:rsidR="00B73242" w:rsidRDefault="008E0427"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EFAA7224DA44A8817EF70842806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C68B5-A87F-4982-8C9E-9A045D2D88AF}"/>
      </w:docPartPr>
      <w:docPartBody>
        <w:p w:rsidR="00B73242" w:rsidRDefault="008E0427"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4F942FA70545358F7F51AC7B862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5F432-415A-476B-A81B-9267E42594C7}"/>
      </w:docPartPr>
      <w:docPartBody>
        <w:p w:rsidR="00B73242" w:rsidRDefault="008E0427"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FD65C4FB714B12AF5E7F0BC0767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B8107-92FB-4A92-99EA-CF066D5ADEAF}"/>
      </w:docPartPr>
      <w:docPartBody>
        <w:p w:rsidR="00B73242" w:rsidRDefault="008E0427"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939136AD734A7E8F68E76AC1341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9FA8B-B9E1-4070-9EE6-E1BCEBD575B6}"/>
      </w:docPartPr>
      <w:docPartBody>
        <w:p w:rsidR="00B73242" w:rsidRDefault="008E0427"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00652C28304D1489F88AA5905D8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BCD9D-331E-47EB-B92A-E9849ED4C62B}"/>
      </w:docPartPr>
      <w:docPartBody>
        <w:p w:rsidR="00B73242" w:rsidRDefault="008E0427"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BE1AEB1A554ACBB27D6CB542CEA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2A081-DE62-45FA-90A1-41458A2AD551}"/>
      </w:docPartPr>
      <w:docPartBody>
        <w:p w:rsidR="00B73242" w:rsidRDefault="008E0427"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042A0A383E4B6AAFF9E17389AF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3AA41-666E-48D6-933F-5BDFB8119D53}"/>
      </w:docPartPr>
      <w:docPartBody>
        <w:p w:rsidR="00B73242" w:rsidRDefault="008E0427"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37800701CA46DCA91F6C60CAA0A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8643D-CF24-4D94-B058-F9FC7D2B9533}"/>
      </w:docPartPr>
      <w:docPartBody>
        <w:p w:rsidR="00B73242" w:rsidRDefault="008E0427">
          <w:r w:rsidRPr="4DF157BC">
            <w:rPr>
              <w:rStyle w:val="PlaceholderText"/>
            </w:rPr>
            <w:t>Choose an item.</w:t>
          </w:r>
        </w:p>
      </w:docPartBody>
    </w:docPart>
    <w:docPart>
      <w:docPartPr>
        <w:name w:val="2A3F11F6FA7A4D219DA11D6419E16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C30B4-D234-4D66-84D6-A028551E54AA}"/>
      </w:docPartPr>
      <w:docPartBody>
        <w:p w:rsidR="00B73242" w:rsidRDefault="008E0427">
          <w:r w:rsidRPr="4DF157BC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E95DF742AB4134A860DFC09DC5B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A3D75-E7AD-46B9-BA14-418EB3BDFC4D}"/>
      </w:docPartPr>
      <w:docPartBody>
        <w:p w:rsidR="00381ACB" w:rsidP="00B73242" w:rsidRDefault="00B73242">
          <w:pPr>
            <w:pStyle w:val="00E95DF742AB4134A860DFC09DC5BAFC"/>
          </w:pPr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5B972F85E4402DAA550751CA770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D11C6-6042-49DD-9E0A-A91D71E896E2}"/>
      </w:docPartPr>
      <w:docPartBody>
        <w:p w:rsidR="00381ACB" w:rsidP="00B73242" w:rsidRDefault="00B73242">
          <w:pPr>
            <w:pStyle w:val="8C5B972F85E4402DAA550751CA770EB6"/>
          </w:pPr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B7F108797945F195049ED72D55C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F3BC9-FE8F-4702-A641-401D14C1AE1E}"/>
      </w:docPartPr>
      <w:docPartBody>
        <w:p w:rsidR="00381ACB" w:rsidP="00B73242" w:rsidRDefault="00B73242">
          <w:pPr>
            <w:pStyle w:val="41B7F108797945F195049ED72D55C81B"/>
          </w:pPr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5FE8686A1D44BEA4C54A66111C2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E5CDC-6EB0-415E-83E4-E85E16C1E13B}"/>
      </w:docPartPr>
      <w:docPartBody>
        <w:p w:rsidR="00381ACB" w:rsidP="00B73242" w:rsidRDefault="00B73242">
          <w:pPr>
            <w:pStyle w:val="355FE8686A1D44BEA4C54A66111C2F12"/>
          </w:pPr>
          <w:r w:rsidRPr="4DF157B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C4"/>
    <w:rsid w:val="0000216E"/>
    <w:rsid w:val="000832A6"/>
    <w:rsid w:val="000D489C"/>
    <w:rsid w:val="002A5AEB"/>
    <w:rsid w:val="002B4540"/>
    <w:rsid w:val="00301561"/>
    <w:rsid w:val="003603FE"/>
    <w:rsid w:val="00381ACB"/>
    <w:rsid w:val="003A128E"/>
    <w:rsid w:val="003D3441"/>
    <w:rsid w:val="00431679"/>
    <w:rsid w:val="0044178F"/>
    <w:rsid w:val="0052580E"/>
    <w:rsid w:val="0061770A"/>
    <w:rsid w:val="006B32A3"/>
    <w:rsid w:val="006D7679"/>
    <w:rsid w:val="006F6F21"/>
    <w:rsid w:val="007132EF"/>
    <w:rsid w:val="007A449D"/>
    <w:rsid w:val="008527B9"/>
    <w:rsid w:val="00862978"/>
    <w:rsid w:val="00865C13"/>
    <w:rsid w:val="008E0427"/>
    <w:rsid w:val="00972950"/>
    <w:rsid w:val="009E75C2"/>
    <w:rsid w:val="009F342B"/>
    <w:rsid w:val="00A162F8"/>
    <w:rsid w:val="00A17497"/>
    <w:rsid w:val="00A41339"/>
    <w:rsid w:val="00AB7AC8"/>
    <w:rsid w:val="00B73242"/>
    <w:rsid w:val="00BB114F"/>
    <w:rsid w:val="00C9427C"/>
    <w:rsid w:val="00D50960"/>
    <w:rsid w:val="00D747F5"/>
    <w:rsid w:val="00DB5AC4"/>
    <w:rsid w:val="00E21D6A"/>
    <w:rsid w:val="00E80706"/>
    <w:rsid w:val="00E83ACA"/>
    <w:rsid w:val="00FF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3242"/>
    <w:rPr>
      <w:color w:val="666666"/>
    </w:rPr>
  </w:style>
  <w:style w:type="paragraph" w:customStyle="1" w:styleId="00E95DF742AB4134A860DFC09DC5BAFC">
    <w:name w:val="00E95DF742AB4134A860DFC09DC5BAFC"/>
    <w:rsid w:val="00B73242"/>
  </w:style>
  <w:style w:type="paragraph" w:customStyle="1" w:styleId="8C5B972F85E4402DAA550751CA770EB6">
    <w:name w:val="8C5B972F85E4402DAA550751CA770EB6"/>
    <w:rsid w:val="00B73242"/>
  </w:style>
  <w:style w:type="paragraph" w:customStyle="1" w:styleId="41B7F108797945F195049ED72D55C81B">
    <w:name w:val="41B7F108797945F195049ED72D55C81B"/>
    <w:rsid w:val="00B73242"/>
  </w:style>
  <w:style w:type="paragraph" w:customStyle="1" w:styleId="355FE8686A1D44BEA4C54A66111C2F12">
    <w:name w:val="355FE8686A1D44BEA4C54A66111C2F12"/>
    <w:rsid w:val="00B732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AEDD30312874CA7CB2F7698FCEF9A" ma:contentTypeVersion="11" ma:contentTypeDescription="Create a new document." ma:contentTypeScope="" ma:versionID="7f5620d55cb3ea896f2d23eeef8d1dac">
  <xsd:schema xmlns:xsd="http://www.w3.org/2001/XMLSchema" xmlns:xs="http://www.w3.org/2001/XMLSchema" xmlns:p="http://schemas.microsoft.com/office/2006/metadata/properties" xmlns:ns2="47c89e81-a6eb-411f-9803-e9ea557d434a" targetNamespace="http://schemas.microsoft.com/office/2006/metadata/properties" ma:root="true" ma:fieldsID="f17805ab91e056c71bc476f28a37f7d8" ns2:_="">
    <xsd:import namespace="47c89e81-a6eb-411f-9803-e9ea557d4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89e81-a6eb-411f-9803-e9ea557d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4f62ad9-f238-4bd5-97ff-bfbdf6e6c1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c89e81-a6eb-411f-9803-e9ea557d43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A3BB03-525A-4E65-B340-BD43A2F295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8E9F82-6224-422C-A373-D96B09CE6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89e81-a6eb-411f-9803-e9ea557d4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FC99E3-0CCC-401B-AA4B-1FCC1B3003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E63F7A-DE50-402C-AA0D-79B098C496FE}">
  <ds:schemaRefs>
    <ds:schemaRef ds:uri="http://schemas.microsoft.com/office/2006/metadata/properties"/>
    <ds:schemaRef ds:uri="http://schemas.microsoft.com/office/infopath/2007/PartnerControls"/>
    <ds:schemaRef ds:uri="47c89e81-a6eb-411f-9803-e9ea557d434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Guy Medal Bronze template draft - Copy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Amirah Chaudry</dc:creator>
  <keywords/>
  <lastModifiedBy>Holly O'Brien</lastModifiedBy>
  <revision>18</revision>
  <dcterms:created xsi:type="dcterms:W3CDTF">2026-06-29T10:21:00.0000000Z</dcterms:created>
  <dcterms:modified xsi:type="dcterms:W3CDTF">2026-07-27T15:26:16.2777623Z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Adobe InDesign 18.2 (Macintosh)</vt:lpwstr>
  </property>
  <property fmtid="{D5CDD505-2E9C-101B-9397-08002B2CF9AE}" pid="4" name="LastSaved">
    <vt:filetime>2023-11-02T00:00:00Z</vt:filetime>
  </property>
  <property fmtid="{D5CDD505-2E9C-101B-9397-08002B2CF9AE}" pid="5" name="ContentTypeId">
    <vt:lpwstr>0x010100DAAAEDD30312874CA7CB2F7698FCEF9A</vt:lpwstr>
  </property>
  <property fmtid="{D5CDD505-2E9C-101B-9397-08002B2CF9AE}" pid="6" name="MSIP_Label_e10c26a8-98fd-484c-8e04-448fd14ce682_Enabled">
    <vt:lpwstr>true</vt:lpwstr>
  </property>
  <property fmtid="{D5CDD505-2E9C-101B-9397-08002B2CF9AE}" pid="7" name="MSIP_Label_e10c26a8-98fd-484c-8e04-448fd14ce682_SetDate">
    <vt:lpwstr>2026-06-09T09:39:55Z</vt:lpwstr>
  </property>
  <property fmtid="{D5CDD505-2E9C-101B-9397-08002B2CF9AE}" pid="8" name="MSIP_Label_e10c26a8-98fd-484c-8e04-448fd14ce682_Method">
    <vt:lpwstr>Standard</vt:lpwstr>
  </property>
  <property fmtid="{D5CDD505-2E9C-101B-9397-08002B2CF9AE}" pid="9" name="MSIP_Label_e10c26a8-98fd-484c-8e04-448fd14ce682_Name">
    <vt:lpwstr>Internal</vt:lpwstr>
  </property>
  <property fmtid="{D5CDD505-2E9C-101B-9397-08002B2CF9AE}" pid="10" name="MSIP_Label_e10c26a8-98fd-484c-8e04-448fd14ce682_SiteId">
    <vt:lpwstr>d7af58d0-d14d-4a14-b333-3d6d769ced80</vt:lpwstr>
  </property>
  <property fmtid="{D5CDD505-2E9C-101B-9397-08002B2CF9AE}" pid="11" name="MSIP_Label_e10c26a8-98fd-484c-8e04-448fd14ce682_ActionId">
    <vt:lpwstr>4a1cf87c-9074-4f29-af1b-be85d23f237a</vt:lpwstr>
  </property>
  <property fmtid="{D5CDD505-2E9C-101B-9397-08002B2CF9AE}" pid="12" name="MSIP_Label_e10c26a8-98fd-484c-8e04-448fd14ce682_ContentBits">
    <vt:lpwstr>0</vt:lpwstr>
  </property>
  <property fmtid="{D5CDD505-2E9C-101B-9397-08002B2CF9AE}" pid="13" name="MSIP_Label_e10c26a8-98fd-484c-8e04-448fd14ce682_Tag">
    <vt:lpwstr>10, 3, 0, 2</vt:lpwstr>
  </property>
  <property fmtid="{D5CDD505-2E9C-101B-9397-08002B2CF9AE}" pid="14" name="MediaServiceImageTags">
    <vt:lpwstr/>
  </property>
</Properties>
</file>