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387B8" w14:textId="14569FA9" w:rsidR="00996723" w:rsidRDefault="008A3C2E" w:rsidP="09009A77">
      <w:pPr>
        <w:pStyle w:val="BodyText"/>
        <w:rPr>
          <w:rFonts w:ascii="Times New Roman"/>
          <w:sz w:val="13"/>
          <w:szCs w:val="13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3C0FA852" wp14:editId="1CD3468E">
            <wp:simplePos x="0" y="0"/>
            <wp:positionH relativeFrom="column">
              <wp:posOffset>-352425</wp:posOffset>
            </wp:positionH>
            <wp:positionV relativeFrom="paragraph">
              <wp:posOffset>-9525</wp:posOffset>
            </wp:positionV>
            <wp:extent cx="7562850" cy="1672452"/>
            <wp:effectExtent l="0" t="0" r="0" b="4445"/>
            <wp:wrapNone/>
            <wp:docPr id="142086562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865620" name="Picture 142086562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6724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563FBA8C">
        <w:t xml:space="preserve">        </w:t>
      </w:r>
    </w:p>
    <w:p w14:paraId="083A7451" w14:textId="5936548E" w:rsidR="00996723" w:rsidRDefault="00996723">
      <w:pPr>
        <w:pStyle w:val="BodyText"/>
        <w:rPr>
          <w:rFonts w:ascii="Times New Roman"/>
          <w:sz w:val="20"/>
        </w:rPr>
      </w:pPr>
    </w:p>
    <w:p w14:paraId="458CEC11" w14:textId="20F4567D" w:rsidR="00996723" w:rsidRDefault="00996723">
      <w:pPr>
        <w:pStyle w:val="BodyText"/>
        <w:rPr>
          <w:rFonts w:ascii="Times New Roman"/>
          <w:sz w:val="20"/>
        </w:rPr>
      </w:pPr>
    </w:p>
    <w:p w14:paraId="4A491B32" w14:textId="15CBEA02" w:rsidR="00996723" w:rsidRDefault="00996723">
      <w:pPr>
        <w:pStyle w:val="BodyText"/>
        <w:spacing w:before="7"/>
        <w:rPr>
          <w:rFonts w:ascii="Times New Roman"/>
          <w:sz w:val="13"/>
        </w:rPr>
      </w:pPr>
    </w:p>
    <w:p w14:paraId="71A530E4" w14:textId="59584E59" w:rsidR="00996723" w:rsidRDefault="00650F18" w:rsidP="09009A77">
      <w:pPr>
        <w:spacing w:line="214" w:lineRule="exact"/>
        <w:ind w:left="100"/>
        <w:rPr>
          <w:rFonts w:ascii="Times New Roman"/>
          <w:sz w:val="13"/>
          <w:szCs w:val="13"/>
        </w:rPr>
      </w:pPr>
      <w:r w:rsidRPr="09009A77">
        <w:rPr>
          <w:rFonts w:ascii="Times New Roman"/>
          <w:spacing w:val="20"/>
          <w:sz w:val="20"/>
          <w:szCs w:val="20"/>
        </w:rPr>
        <w:t xml:space="preserve"> </w:t>
      </w:r>
      <w:r w:rsidRPr="09009A77">
        <w:rPr>
          <w:rFonts w:ascii="Times New Roman"/>
          <w:spacing w:val="35"/>
          <w:position w:val="-3"/>
          <w:sz w:val="13"/>
          <w:szCs w:val="13"/>
        </w:rPr>
        <w:t xml:space="preserve"> </w:t>
      </w:r>
      <w:r w:rsidRPr="09009A77">
        <w:rPr>
          <w:rFonts w:ascii="Times New Roman"/>
          <w:spacing w:val="30"/>
          <w:position w:val="-3"/>
          <w:sz w:val="13"/>
          <w:szCs w:val="13"/>
        </w:rPr>
        <w:t xml:space="preserve"> </w:t>
      </w:r>
    </w:p>
    <w:p w14:paraId="695191F6" w14:textId="77777777" w:rsidR="00996723" w:rsidRDefault="00996723">
      <w:pPr>
        <w:pStyle w:val="BodyText"/>
        <w:rPr>
          <w:rFonts w:ascii="Times New Roman"/>
          <w:sz w:val="20"/>
        </w:rPr>
      </w:pPr>
    </w:p>
    <w:p w14:paraId="2BC1D339" w14:textId="77777777" w:rsidR="008A3C2E" w:rsidRDefault="008A3C2E">
      <w:pPr>
        <w:pStyle w:val="BodyText"/>
        <w:rPr>
          <w:rFonts w:ascii="Times New Roman"/>
          <w:sz w:val="20"/>
        </w:rPr>
      </w:pPr>
    </w:p>
    <w:p w14:paraId="04482BB8" w14:textId="77777777" w:rsidR="008A3C2E" w:rsidRDefault="008A3C2E">
      <w:pPr>
        <w:pStyle w:val="BodyText"/>
        <w:rPr>
          <w:rFonts w:ascii="Times New Roman"/>
          <w:sz w:val="20"/>
        </w:rPr>
      </w:pPr>
    </w:p>
    <w:p w14:paraId="2C5F0E46" w14:textId="77777777" w:rsidR="008A3C2E" w:rsidRDefault="008A3C2E">
      <w:pPr>
        <w:pStyle w:val="BodyText"/>
        <w:rPr>
          <w:rFonts w:ascii="Times New Roman"/>
          <w:sz w:val="20"/>
        </w:rPr>
      </w:pPr>
    </w:p>
    <w:p w14:paraId="3AC0D636" w14:textId="77777777" w:rsidR="008A3C2E" w:rsidRDefault="008A3C2E">
      <w:pPr>
        <w:pStyle w:val="BodyText"/>
        <w:rPr>
          <w:rFonts w:ascii="Times New Roman"/>
          <w:sz w:val="20"/>
        </w:rPr>
      </w:pPr>
    </w:p>
    <w:p w14:paraId="23A3D6D6" w14:textId="77777777" w:rsidR="008A3C2E" w:rsidRDefault="008A3C2E">
      <w:pPr>
        <w:pStyle w:val="BodyText"/>
        <w:rPr>
          <w:rFonts w:ascii="Times New Roman"/>
          <w:sz w:val="20"/>
        </w:rPr>
      </w:pPr>
    </w:p>
    <w:p w14:paraId="6A35E31A" w14:textId="2E6AECF7" w:rsidR="58658B6B" w:rsidRDefault="58658B6B" w:rsidP="58658B6B">
      <w:pPr>
        <w:spacing w:before="8"/>
        <w:rPr>
          <w:rFonts w:ascii="Times New Roman"/>
          <w:sz w:val="20"/>
          <w:szCs w:val="20"/>
        </w:rPr>
      </w:pPr>
    </w:p>
    <w:p w14:paraId="098F1DD9" w14:textId="460507D0" w:rsidR="31B1BD06" w:rsidRDefault="31B1BD06" w:rsidP="58658B6B">
      <w:pPr>
        <w:spacing w:before="8" w:line="259" w:lineRule="auto"/>
        <w:rPr>
          <w:color w:val="000000" w:themeColor="text1"/>
          <w:sz w:val="48"/>
          <w:szCs w:val="48"/>
          <w:lang w:val="en-US"/>
        </w:rPr>
      </w:pPr>
      <w:r w:rsidRPr="00EF2865">
        <w:rPr>
          <w:rFonts w:eastAsiaTheme="minorEastAsia"/>
          <w:b/>
          <w:color w:val="000000" w:themeColor="text1"/>
          <w:sz w:val="48"/>
          <w:szCs w:val="48"/>
        </w:rPr>
        <w:t>BRADFORD HILL MEDAL N</w:t>
      </w:r>
      <w:r w:rsidRPr="58658B6B">
        <w:rPr>
          <w:b/>
          <w:bCs/>
          <w:color w:val="000000" w:themeColor="text1"/>
          <w:sz w:val="48"/>
          <w:szCs w:val="48"/>
        </w:rPr>
        <w:t xml:space="preserve">OMINATION </w:t>
      </w:r>
    </w:p>
    <w:p w14:paraId="625F0904" w14:textId="2FDDF539" w:rsidR="58658B6B" w:rsidRDefault="58658B6B" w:rsidP="58658B6B">
      <w:pPr>
        <w:rPr>
          <w:rFonts w:ascii="Arial Narrow" w:eastAsia="Arial Narrow" w:hAnsi="Arial Narrow" w:cs="Arial Narrow"/>
          <w:color w:val="000000" w:themeColor="text1"/>
          <w:sz w:val="20"/>
          <w:szCs w:val="20"/>
          <w:lang w:val="en-US"/>
        </w:rPr>
      </w:pPr>
    </w:p>
    <w:p w14:paraId="54EE6DB0" w14:textId="7E1F6C02" w:rsidR="31B1BD06" w:rsidRDefault="31B1BD06" w:rsidP="58658B6B">
      <w:pPr>
        <w:spacing w:before="100" w:line="259" w:lineRule="auto"/>
        <w:rPr>
          <w:color w:val="000000" w:themeColor="text1"/>
          <w:sz w:val="28"/>
          <w:szCs w:val="28"/>
          <w:lang w:val="en-US"/>
        </w:rPr>
      </w:pPr>
      <w:r w:rsidRPr="58658B6B">
        <w:rPr>
          <w:b/>
          <w:bCs/>
          <w:color w:val="000000" w:themeColor="text1"/>
          <w:sz w:val="28"/>
          <w:szCs w:val="28"/>
        </w:rPr>
        <w:t>Before Completing this Form</w:t>
      </w:r>
    </w:p>
    <w:p w14:paraId="627AA20D" w14:textId="0C9C0B53" w:rsidR="58658B6B" w:rsidRDefault="58658B6B" w:rsidP="58658B6B">
      <w:pPr>
        <w:spacing w:line="259" w:lineRule="auto"/>
        <w:rPr>
          <w:color w:val="000000" w:themeColor="text1"/>
          <w:lang w:val="en-US"/>
        </w:rPr>
      </w:pPr>
    </w:p>
    <w:p w14:paraId="0B7AC907" w14:textId="77777777" w:rsidR="004B5290" w:rsidRDefault="004B5290" w:rsidP="004B5290">
      <w:pPr>
        <w:pStyle w:val="ListParagraph"/>
        <w:numPr>
          <w:ilvl w:val="0"/>
          <w:numId w:val="8"/>
        </w:numPr>
        <w:spacing w:before="0" w:line="256" w:lineRule="auto"/>
        <w:ind w:right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Please read through the </w:t>
      </w:r>
      <w:hyperlink r:id="rId12" w:history="1">
        <w:r>
          <w:rPr>
            <w:rStyle w:val="Hyperlink"/>
            <w:rFonts w:ascii="Arial" w:eastAsia="Arial" w:hAnsi="Arial" w:cs="Arial"/>
          </w:rPr>
          <w:t>Guidance Notes</w:t>
        </w:r>
      </w:hyperlink>
      <w:r>
        <w:rPr>
          <w:rFonts w:ascii="Arial" w:eastAsia="Arial" w:hAnsi="Arial" w:cs="Arial"/>
        </w:rPr>
        <w:t xml:space="preserve">, which is also available on the </w:t>
      </w:r>
      <w:hyperlink r:id="rId13" w:history="1">
        <w:r>
          <w:rPr>
            <w:rStyle w:val="Hyperlink"/>
            <w:rFonts w:ascii="Arial" w:eastAsia="Arial" w:hAnsi="Arial" w:cs="Arial"/>
          </w:rPr>
          <w:t>RSS Honours and Award</w:t>
        </w:r>
      </w:hyperlink>
      <w:r>
        <w:rPr>
          <w:rFonts w:ascii="Arial" w:eastAsia="Arial" w:hAnsi="Arial" w:cs="Arial"/>
        </w:rPr>
        <w:t xml:space="preserve"> page, before completing the form to submit a nomination for award in 2027.</w:t>
      </w:r>
    </w:p>
    <w:p w14:paraId="0D312BDF" w14:textId="313194AE" w:rsidR="006B5D18" w:rsidRDefault="006B5D18" w:rsidP="58658B6B">
      <w:pPr>
        <w:pStyle w:val="ListParagraph"/>
        <w:numPr>
          <w:ilvl w:val="0"/>
          <w:numId w:val="8"/>
        </w:numPr>
        <w:spacing w:before="0" w:line="259" w:lineRule="auto"/>
        <w:ind w:right="0"/>
        <w:rPr>
          <w:rFonts w:ascii="Arial" w:eastAsia="Arial" w:hAnsi="Arial" w:cs="Arial"/>
          <w:color w:val="000000" w:themeColor="text1"/>
          <w:lang w:val="en-US"/>
        </w:rPr>
      </w:pPr>
      <w:r w:rsidRPr="006B5D18">
        <w:rPr>
          <w:rFonts w:ascii="Arial" w:eastAsia="Arial" w:hAnsi="Arial" w:cs="Arial"/>
          <w:color w:val="000000" w:themeColor="text1"/>
          <w:lang w:val="en-US"/>
        </w:rPr>
        <w:t>Recipients of RSS honours and awards are regarded as role models in our field, and as such are expected to have exhibited high standards of professional ethics</w:t>
      </w:r>
      <w:r w:rsidR="00434C4F">
        <w:rPr>
          <w:rFonts w:ascii="Arial" w:eastAsia="Arial" w:hAnsi="Arial" w:cs="Arial"/>
          <w:color w:val="000000" w:themeColor="text1"/>
          <w:lang w:val="en-US"/>
        </w:rPr>
        <w:t xml:space="preserve"> </w:t>
      </w:r>
      <w:r w:rsidR="00434C4F" w:rsidRPr="00434C4F">
        <w:rPr>
          <w:rFonts w:ascii="Arial" w:eastAsia="Arial" w:hAnsi="Arial" w:cs="Arial"/>
        </w:rPr>
        <w:t xml:space="preserve">as set out in the </w:t>
      </w:r>
      <w:hyperlink r:id="rId14" w:history="1">
        <w:r w:rsidR="00434C4F" w:rsidRPr="00434C4F">
          <w:rPr>
            <w:rFonts w:ascii="Arial" w:eastAsia="Arial" w:hAnsi="Arial" w:cs="Arial"/>
            <w:color w:val="0000FF" w:themeColor="hyperlink"/>
            <w:u w:val="single"/>
          </w:rPr>
          <w:t>RSS Code of Conduct.</w:t>
        </w:r>
      </w:hyperlink>
    </w:p>
    <w:p w14:paraId="42BEB714" w14:textId="5E162BE0" w:rsidR="31B1BD06" w:rsidRDefault="31B1BD06" w:rsidP="58658B6B">
      <w:pPr>
        <w:pStyle w:val="ListParagraph"/>
        <w:numPr>
          <w:ilvl w:val="0"/>
          <w:numId w:val="8"/>
        </w:numPr>
        <w:spacing w:before="0" w:line="259" w:lineRule="auto"/>
        <w:ind w:right="0"/>
        <w:rPr>
          <w:rFonts w:ascii="Arial" w:eastAsia="Arial" w:hAnsi="Arial" w:cs="Arial"/>
          <w:color w:val="000000" w:themeColor="text1"/>
          <w:lang w:val="en-US"/>
        </w:rPr>
      </w:pPr>
      <w:r w:rsidRPr="58658B6B">
        <w:rPr>
          <w:rFonts w:ascii="Arial" w:eastAsia="Arial" w:hAnsi="Arial" w:cs="Arial"/>
          <w:color w:val="000000" w:themeColor="text1"/>
        </w:rPr>
        <w:t>Nominations are open between June to 31 October 2026.</w:t>
      </w:r>
    </w:p>
    <w:p w14:paraId="4DB1CE64" w14:textId="1508E6D1" w:rsidR="31B1BD06" w:rsidRDefault="31B1BD06" w:rsidP="58658B6B">
      <w:pPr>
        <w:pStyle w:val="ListParagraph"/>
        <w:numPr>
          <w:ilvl w:val="0"/>
          <w:numId w:val="8"/>
        </w:numPr>
        <w:spacing w:before="0" w:line="259" w:lineRule="auto"/>
        <w:ind w:right="0"/>
        <w:rPr>
          <w:rFonts w:ascii="Arial" w:eastAsia="Arial" w:hAnsi="Arial" w:cs="Arial"/>
          <w:color w:val="000000" w:themeColor="text1"/>
          <w:lang w:val="en-US"/>
        </w:rPr>
      </w:pPr>
      <w:r w:rsidRPr="58658B6B">
        <w:rPr>
          <w:rFonts w:ascii="Arial" w:eastAsia="Arial" w:hAnsi="Arial" w:cs="Arial"/>
          <w:color w:val="000000" w:themeColor="text1"/>
        </w:rPr>
        <w:t>The form text fields expand.</w:t>
      </w:r>
    </w:p>
    <w:p w14:paraId="66B8DD1D" w14:textId="6C2F3039" w:rsidR="58658B6B" w:rsidRDefault="58658B6B" w:rsidP="58658B6B">
      <w:pPr>
        <w:spacing w:line="259" w:lineRule="auto"/>
        <w:rPr>
          <w:color w:val="000000" w:themeColor="text1"/>
        </w:rPr>
      </w:pPr>
    </w:p>
    <w:p w14:paraId="4639E05E" w14:textId="1C3A985F" w:rsidR="246DB0EB" w:rsidRDefault="246DB0EB" w:rsidP="58658B6B">
      <w:pPr>
        <w:spacing w:before="100" w:line="259" w:lineRule="auto"/>
        <w:rPr>
          <w:rFonts w:ascii="Calibri" w:eastAsia="Calibri" w:hAnsi="Calibri" w:cs="Calibri"/>
          <w:sz w:val="50"/>
          <w:szCs w:val="50"/>
        </w:rPr>
      </w:pPr>
      <w:r w:rsidRPr="58658B6B">
        <w:rPr>
          <w:b/>
          <w:bCs/>
          <w:sz w:val="28"/>
          <w:szCs w:val="28"/>
        </w:rPr>
        <w:t>Eligibility and Criteria</w:t>
      </w:r>
    </w:p>
    <w:p w14:paraId="6B097653" w14:textId="674977FD" w:rsidR="58658B6B" w:rsidRDefault="58658B6B" w:rsidP="58658B6B"/>
    <w:p w14:paraId="3B3B20D7" w14:textId="39EFEB6C" w:rsidR="246DB0EB" w:rsidRDefault="246DB0EB" w:rsidP="58658B6B">
      <w:r>
        <w:t>The Bradford Hill Medal recognises an individual who has made outstanding or influential</w:t>
      </w:r>
      <w:r w:rsidRPr="106BAD6C">
        <w:t xml:space="preserve"> </w:t>
      </w:r>
      <w:r>
        <w:t xml:space="preserve">contributions to medical statistics. </w:t>
      </w:r>
    </w:p>
    <w:p w14:paraId="62F457B6" w14:textId="5026B8CA" w:rsidR="58658B6B" w:rsidRDefault="58658B6B" w:rsidP="58658B6B"/>
    <w:p w14:paraId="167FA0AB" w14:textId="113B8B6D" w:rsidR="246DB0EB" w:rsidRDefault="246DB0EB" w:rsidP="58658B6B">
      <w:r w:rsidRPr="58658B6B">
        <w:t>Eligibility criteria for nomination for the Bradford Hill Medal</w:t>
      </w:r>
    </w:p>
    <w:p w14:paraId="7C406F38" w14:textId="6AB912C2" w:rsidR="246DB0EB" w:rsidRDefault="246DB0EB" w:rsidP="58658B6B">
      <w:pPr>
        <w:pStyle w:val="ListParagraph"/>
        <w:numPr>
          <w:ilvl w:val="0"/>
          <w:numId w:val="7"/>
        </w:numPr>
        <w:spacing w:before="0"/>
        <w:rPr>
          <w:rFonts w:ascii="Arial" w:eastAsia="Arial" w:hAnsi="Arial" w:cs="Arial"/>
        </w:rPr>
      </w:pPr>
      <w:r w:rsidRPr="58658B6B">
        <w:rPr>
          <w:rFonts w:ascii="Arial" w:eastAsia="Arial" w:hAnsi="Arial" w:cs="Arial"/>
        </w:rPr>
        <w:t>Fellow of the Society for at least two consecutive years on 1 January in the year the medal is to be awarded.</w:t>
      </w:r>
    </w:p>
    <w:p w14:paraId="492CF81A" w14:textId="5C22C35D" w:rsidR="122F8C0F" w:rsidRDefault="122F8C0F" w:rsidP="122F8C0F"/>
    <w:p w14:paraId="14574B88" w14:textId="5301AA25" w:rsidR="246DB0EB" w:rsidRDefault="246DB0EB" w:rsidP="122F8C0F">
      <w:r w:rsidRPr="122F8C0F">
        <w:t xml:space="preserve">Nominations should demonstrate contribution in at least two of the following areas: </w:t>
      </w:r>
    </w:p>
    <w:p w14:paraId="03B9030F" w14:textId="568A04BD" w:rsidR="246DB0EB" w:rsidRDefault="246DB0EB" w:rsidP="58658B6B">
      <w:pPr>
        <w:pStyle w:val="ListParagraph"/>
        <w:numPr>
          <w:ilvl w:val="1"/>
          <w:numId w:val="7"/>
        </w:numPr>
        <w:spacing w:before="0"/>
        <w:rPr>
          <w:rFonts w:ascii="Arial" w:eastAsia="Arial" w:hAnsi="Arial" w:cs="Arial"/>
        </w:rPr>
      </w:pPr>
      <w:r w:rsidRPr="58658B6B">
        <w:rPr>
          <w:rFonts w:ascii="Arial" w:eastAsia="Arial" w:hAnsi="Arial" w:cs="Arial"/>
        </w:rPr>
        <w:t>Development and methodology</w:t>
      </w:r>
    </w:p>
    <w:p w14:paraId="1BB14AD0" w14:textId="1FF9947F" w:rsidR="246DB0EB" w:rsidRDefault="246DB0EB" w:rsidP="58658B6B">
      <w:pPr>
        <w:pStyle w:val="ListParagraph"/>
        <w:numPr>
          <w:ilvl w:val="1"/>
          <w:numId w:val="7"/>
        </w:numPr>
        <w:spacing w:before="0"/>
        <w:rPr>
          <w:rFonts w:ascii="Arial" w:eastAsia="Arial" w:hAnsi="Arial" w:cs="Arial"/>
        </w:rPr>
      </w:pPr>
      <w:r w:rsidRPr="58658B6B">
        <w:rPr>
          <w:rFonts w:ascii="Arial" w:eastAsia="Arial" w:hAnsi="Arial" w:cs="Arial"/>
        </w:rPr>
        <w:t>Ap</w:t>
      </w:r>
      <w:r w:rsidRPr="106BAD6C">
        <w:rPr>
          <w:rFonts w:ascii="Arial" w:eastAsia="Arial" w:hAnsi="Arial" w:cs="Arial"/>
        </w:rPr>
        <w:t>plication</w:t>
      </w:r>
    </w:p>
    <w:p w14:paraId="020A1153" w14:textId="10F6F43A" w:rsidR="246DB0EB" w:rsidRDefault="246DB0EB" w:rsidP="58658B6B">
      <w:pPr>
        <w:pStyle w:val="ListParagraph"/>
        <w:numPr>
          <w:ilvl w:val="1"/>
          <w:numId w:val="7"/>
        </w:numPr>
        <w:spacing w:before="0"/>
        <w:rPr>
          <w:rFonts w:ascii="Arial" w:eastAsia="Arial" w:hAnsi="Arial" w:cs="Arial"/>
        </w:rPr>
      </w:pPr>
      <w:r w:rsidRPr="58658B6B">
        <w:rPr>
          <w:rFonts w:ascii="Arial" w:eastAsia="Arial" w:hAnsi="Arial" w:cs="Arial"/>
        </w:rPr>
        <w:t>Exposition of medical statistics.</w:t>
      </w:r>
    </w:p>
    <w:p w14:paraId="1310EEFD" w14:textId="4BD89D09" w:rsidR="122F8C0F" w:rsidRDefault="122F8C0F" w:rsidP="122F8C0F">
      <w:pPr>
        <w:pStyle w:val="ListParagraph"/>
        <w:spacing w:before="0"/>
        <w:ind w:left="1440"/>
        <w:rPr>
          <w:rFonts w:ascii="Arial" w:eastAsia="Arial" w:hAnsi="Arial" w:cs="Arial"/>
        </w:rPr>
      </w:pPr>
    </w:p>
    <w:p w14:paraId="13B74165" w14:textId="642A865F" w:rsidR="246DB0EB" w:rsidRDefault="246DB0EB" w:rsidP="58658B6B">
      <w:pPr>
        <w:pStyle w:val="ListParagraph"/>
        <w:numPr>
          <w:ilvl w:val="0"/>
          <w:numId w:val="3"/>
        </w:numPr>
        <w:spacing w:before="0"/>
        <w:rPr>
          <w:rFonts w:ascii="Arial" w:eastAsia="Arial" w:hAnsi="Arial" w:cs="Arial"/>
        </w:rPr>
      </w:pPr>
      <w:r w:rsidRPr="58658B6B">
        <w:rPr>
          <w:rFonts w:ascii="Arial" w:eastAsia="Arial" w:hAnsi="Arial" w:cs="Arial"/>
        </w:rPr>
        <w:t>There is no requirement for contributions to be published in RSS journals.</w:t>
      </w:r>
    </w:p>
    <w:p w14:paraId="1F54FE6C" w14:textId="7F6F2B0C" w:rsidR="58658B6B" w:rsidRDefault="58658B6B" w:rsidP="58658B6B"/>
    <w:p w14:paraId="38F47CAA" w14:textId="28B46B7A" w:rsidR="246DB0EB" w:rsidRDefault="246DB0EB" w:rsidP="58658B6B">
      <w:r w:rsidRPr="58658B6B">
        <w:t xml:space="preserve">Notes on Joint Authorship </w:t>
      </w:r>
    </w:p>
    <w:p w14:paraId="547AB171" w14:textId="459C4B9E" w:rsidR="246DB0EB" w:rsidRDefault="246DB0EB" w:rsidP="58658B6B">
      <w:pPr>
        <w:pStyle w:val="ListParagraph"/>
        <w:numPr>
          <w:ilvl w:val="0"/>
          <w:numId w:val="5"/>
        </w:numPr>
        <w:spacing w:before="0"/>
        <w:rPr>
          <w:rFonts w:ascii="Arial" w:eastAsia="Arial" w:hAnsi="Arial" w:cs="Arial"/>
        </w:rPr>
      </w:pPr>
      <w:r w:rsidRPr="58658B6B">
        <w:rPr>
          <w:rFonts w:ascii="Arial" w:eastAsia="Arial" w:hAnsi="Arial" w:cs="Arial"/>
        </w:rPr>
        <w:t xml:space="preserve">The award is made to an individual </w:t>
      </w:r>
    </w:p>
    <w:p w14:paraId="317B8FF2" w14:textId="32A562E8" w:rsidR="246DB0EB" w:rsidRDefault="246DB0EB" w:rsidP="58658B6B">
      <w:pPr>
        <w:pStyle w:val="ListParagraph"/>
        <w:numPr>
          <w:ilvl w:val="0"/>
          <w:numId w:val="5"/>
        </w:numPr>
        <w:spacing w:before="0"/>
        <w:rPr>
          <w:rFonts w:ascii="Arial" w:eastAsia="Arial" w:hAnsi="Arial" w:cs="Arial"/>
        </w:rPr>
      </w:pPr>
      <w:r w:rsidRPr="58658B6B">
        <w:rPr>
          <w:rFonts w:ascii="Arial" w:eastAsia="Arial" w:hAnsi="Arial" w:cs="Arial"/>
        </w:rPr>
        <w:t xml:space="preserve">Where the nominee’s work is jointly authored, the nomination must clearly establish the nominee’s distinct and substantial contribution </w:t>
      </w:r>
    </w:p>
    <w:p w14:paraId="5C3BA66D" w14:textId="5BA9B5B4" w:rsidR="246DB0EB" w:rsidRDefault="246DB0EB" w:rsidP="58658B6B">
      <w:pPr>
        <w:pStyle w:val="ListParagraph"/>
        <w:numPr>
          <w:ilvl w:val="0"/>
          <w:numId w:val="5"/>
        </w:numPr>
        <w:spacing w:before="0"/>
        <w:rPr>
          <w:rFonts w:ascii="Arial" w:eastAsia="Arial" w:hAnsi="Arial" w:cs="Arial"/>
        </w:rPr>
      </w:pPr>
      <w:r w:rsidRPr="58658B6B">
        <w:rPr>
          <w:rFonts w:ascii="Arial" w:eastAsia="Arial" w:hAnsi="Arial" w:cs="Arial"/>
        </w:rPr>
        <w:t xml:space="preserve">Examples of supporting evidence may include:  </w:t>
      </w:r>
    </w:p>
    <w:p w14:paraId="4A720CD1" w14:textId="63E6DA5D" w:rsidR="246DB0EB" w:rsidRDefault="246DB0EB" w:rsidP="58658B6B">
      <w:pPr>
        <w:pStyle w:val="ListParagraph"/>
        <w:numPr>
          <w:ilvl w:val="0"/>
          <w:numId w:val="4"/>
        </w:numPr>
        <w:tabs>
          <w:tab w:val="num" w:pos="883"/>
        </w:tabs>
        <w:spacing w:before="0"/>
        <w:ind w:left="1308"/>
        <w:rPr>
          <w:rFonts w:ascii="Arial" w:eastAsia="Arial" w:hAnsi="Arial" w:cs="Arial"/>
        </w:rPr>
      </w:pPr>
      <w:r w:rsidRPr="58658B6B">
        <w:rPr>
          <w:rFonts w:ascii="Arial" w:eastAsia="Arial" w:hAnsi="Arial" w:cs="Arial"/>
        </w:rPr>
        <w:t xml:space="preserve">A statement outlining the nominee’s role in the research </w:t>
      </w:r>
    </w:p>
    <w:p w14:paraId="5A88E80A" w14:textId="5F44911D" w:rsidR="246DB0EB" w:rsidRDefault="246DB0EB" w:rsidP="58658B6B">
      <w:pPr>
        <w:pStyle w:val="ListParagraph"/>
        <w:numPr>
          <w:ilvl w:val="0"/>
          <w:numId w:val="4"/>
        </w:numPr>
        <w:tabs>
          <w:tab w:val="num" w:pos="883"/>
        </w:tabs>
        <w:spacing w:before="0"/>
        <w:ind w:left="1308"/>
        <w:rPr>
          <w:rFonts w:ascii="Arial" w:eastAsia="Arial" w:hAnsi="Arial" w:cs="Arial"/>
        </w:rPr>
      </w:pPr>
      <w:r w:rsidRPr="58658B6B">
        <w:rPr>
          <w:rFonts w:ascii="Arial" w:eastAsia="Arial" w:hAnsi="Arial" w:cs="Arial"/>
        </w:rPr>
        <w:t>Complementary work or publications that demonstrate their capability and independence.</w:t>
      </w:r>
    </w:p>
    <w:p w14:paraId="4FA3EEC3" w14:textId="4C936AEB" w:rsidR="58658B6B" w:rsidRDefault="58658B6B" w:rsidP="58658B6B">
      <w:pPr>
        <w:rPr>
          <w:b/>
          <w:bCs/>
          <w:color w:val="000000" w:themeColor="text1"/>
          <w:sz w:val="28"/>
          <w:szCs w:val="28"/>
        </w:rPr>
      </w:pPr>
    </w:p>
    <w:p w14:paraId="4A646AEA" w14:textId="0772A89C" w:rsidR="43F0ED80" w:rsidRDefault="43F0ED80" w:rsidP="58658B6B">
      <w:pPr>
        <w:rPr>
          <w:color w:val="000000" w:themeColor="text1"/>
          <w:sz w:val="28"/>
          <w:szCs w:val="28"/>
          <w:lang w:val="en-US"/>
        </w:rPr>
      </w:pPr>
      <w:r w:rsidRPr="58658B6B">
        <w:rPr>
          <w:b/>
          <w:bCs/>
          <w:color w:val="000000" w:themeColor="text1"/>
          <w:sz w:val="28"/>
          <w:szCs w:val="28"/>
        </w:rPr>
        <w:t>Nominator Details</w:t>
      </w:r>
    </w:p>
    <w:p w14:paraId="1B741268" w14:textId="03A24962" w:rsidR="58658B6B" w:rsidRDefault="58658B6B" w:rsidP="58658B6B">
      <w:pPr>
        <w:spacing w:line="259" w:lineRule="auto"/>
        <w:rPr>
          <w:color w:val="000000" w:themeColor="text1"/>
          <w:lang w:val="en-US"/>
        </w:rPr>
      </w:pPr>
    </w:p>
    <w:tbl>
      <w:tblPr>
        <w:tblW w:w="0" w:type="auto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4245"/>
        <w:gridCol w:w="6270"/>
      </w:tblGrid>
      <w:tr w:rsidR="58658B6B" w14:paraId="5F44D5EB" w14:textId="77777777" w:rsidTr="58658B6B">
        <w:trPr>
          <w:trHeight w:val="360"/>
        </w:trPr>
        <w:tc>
          <w:tcPr>
            <w:tcW w:w="4245" w:type="dxa"/>
            <w:tcBorders>
              <w:top w:val="single" w:sz="6" w:space="0" w:color="575756"/>
              <w:left w:val="single" w:sz="6" w:space="0" w:color="575756"/>
              <w:bottom w:val="single" w:sz="6" w:space="0" w:color="004B6C"/>
              <w:right w:val="single" w:sz="6" w:space="0" w:color="004B6C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0A2BCA05" w14:textId="4982AA83" w:rsidR="58658B6B" w:rsidRDefault="58658B6B" w:rsidP="58658B6B">
            <w:pPr>
              <w:pStyle w:val="TableParagraph"/>
              <w:spacing w:before="120" w:afterAutospacing="1" w:line="360" w:lineRule="auto"/>
              <w:ind w:left="113"/>
            </w:pPr>
            <w:r w:rsidRPr="58658B6B">
              <w:rPr>
                <w:b/>
                <w:bCs/>
              </w:rPr>
              <w:t>Award</w:t>
            </w:r>
          </w:p>
        </w:tc>
        <w:tc>
          <w:tcPr>
            <w:tcW w:w="6270" w:type="dxa"/>
            <w:tcBorders>
              <w:top w:val="single" w:sz="6" w:space="0" w:color="575756"/>
              <w:left w:val="single" w:sz="6" w:space="0" w:color="004B6C"/>
              <w:bottom w:val="single" w:sz="6" w:space="0" w:color="004B6C"/>
              <w:right w:val="single" w:sz="6" w:space="0" w:color="575756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1B2E1CD" w14:textId="20EB3552" w:rsidR="6E5A1B3B" w:rsidRDefault="6E5A1B3B" w:rsidP="58658B6B">
            <w:pPr>
              <w:pStyle w:val="TableParagraph"/>
              <w:spacing w:before="120" w:afterAutospacing="1" w:line="360" w:lineRule="auto"/>
              <w:ind w:left="0" w:right="525"/>
            </w:pPr>
            <w:r w:rsidRPr="58658B6B">
              <w:rPr>
                <w:b/>
                <w:bCs/>
              </w:rPr>
              <w:t>Bradford Hill Medal</w:t>
            </w:r>
          </w:p>
        </w:tc>
      </w:tr>
      <w:tr w:rsidR="58658B6B" w14:paraId="55830E0C" w14:textId="77777777" w:rsidTr="58658B6B">
        <w:trPr>
          <w:trHeight w:val="510"/>
        </w:trPr>
        <w:tc>
          <w:tcPr>
            <w:tcW w:w="4245" w:type="dxa"/>
            <w:tcBorders>
              <w:top w:val="single" w:sz="6" w:space="0" w:color="575756"/>
              <w:left w:val="single" w:sz="6" w:space="0" w:color="575756"/>
              <w:bottom w:val="single" w:sz="6" w:space="0" w:color="004B6C"/>
              <w:right w:val="single" w:sz="6" w:space="0" w:color="004B6C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4498ADE" w14:textId="685C725E" w:rsidR="58658B6B" w:rsidRDefault="58658B6B" w:rsidP="58658B6B">
            <w:pPr>
              <w:pStyle w:val="TableParagraph"/>
              <w:spacing w:before="121"/>
              <w:ind w:left="113"/>
            </w:pPr>
            <w:r w:rsidRPr="58658B6B">
              <w:t>Individual/Group/Committee making nomination:</w:t>
            </w:r>
          </w:p>
        </w:tc>
        <w:tc>
          <w:tcPr>
            <w:tcW w:w="6270" w:type="dxa"/>
            <w:tcBorders>
              <w:top w:val="single" w:sz="6" w:space="0" w:color="575756"/>
              <w:left w:val="single" w:sz="6" w:space="0" w:color="004B6C"/>
              <w:bottom w:val="single" w:sz="6" w:space="0" w:color="004B6C"/>
              <w:right w:val="single" w:sz="6" w:space="0" w:color="575756"/>
            </w:tcBorders>
            <w:tcMar>
              <w:left w:w="105" w:type="dxa"/>
              <w:right w:w="105" w:type="dxa"/>
            </w:tcMar>
          </w:tcPr>
          <w:sdt>
            <w:sdtPr>
              <w:id w:val="1233892764"/>
              <w:placeholder>
                <w:docPart w:val="2E4FEC87DBC547659F5E0C5FCB920F2E"/>
              </w:placeholder>
              <w15:color w:val="C0C0C0"/>
            </w:sdtPr>
            <w:sdtEndPr>
              <w:rPr>
                <w:rFonts w:ascii="Arial Narrow" w:hAnsi="Arial Narrow"/>
                <w:color w:val="000000" w:themeColor="text1"/>
              </w:rPr>
            </w:sdtEndPr>
            <w:sdtContent>
              <w:p w14:paraId="05BBFA1B" w14:textId="349A4D56" w:rsidR="102F3765" w:rsidRDefault="00095B15" w:rsidP="58658B6B">
                <w:pPr>
                  <w:spacing w:before="26" w:line="240" w:lineRule="atLeast"/>
                  <w:ind w:left="73" w:right="525"/>
                </w:pPr>
                <w:sdt>
                  <w:sdtPr>
                    <w:id w:val="1107653105"/>
                    <w:placeholder>
                      <w:docPart w:val="3295729DCD71437896DABE1FD91D1A91"/>
                    </w:placeholder>
                  </w:sdtPr>
                  <w:sdtEndPr/>
                  <w:sdtContent>
                    <w:r w:rsidR="102F3765" w:rsidRPr="58658B6B">
                      <w:t xml:space="preserve">Click or tap here to enter name/group of </w:t>
                    </w:r>
                    <w:proofErr w:type="gramStart"/>
                    <w:r w:rsidR="102F3765" w:rsidRPr="58658B6B">
                      <w:t>nominator</w:t>
                    </w:r>
                    <w:proofErr w:type="gramEnd"/>
                  </w:sdtContent>
                </w:sdt>
              </w:p>
            </w:sdtContent>
          </w:sdt>
        </w:tc>
      </w:tr>
      <w:tr w:rsidR="58658B6B" w14:paraId="0AA60CDE" w14:textId="77777777" w:rsidTr="58658B6B">
        <w:trPr>
          <w:trHeight w:val="555"/>
        </w:trPr>
        <w:tc>
          <w:tcPr>
            <w:tcW w:w="4245" w:type="dxa"/>
            <w:tcBorders>
              <w:top w:val="single" w:sz="6" w:space="0" w:color="004B6C"/>
              <w:left w:val="single" w:sz="6" w:space="0" w:color="575756"/>
              <w:bottom w:val="single" w:sz="6" w:space="0" w:color="004B6C"/>
              <w:right w:val="single" w:sz="6" w:space="0" w:color="004B6C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F67E2CD" w14:textId="5BBA8ABA" w:rsidR="58658B6B" w:rsidRDefault="58658B6B" w:rsidP="58658B6B">
            <w:pPr>
              <w:pStyle w:val="TableParagraph"/>
              <w:spacing w:before="120"/>
              <w:ind w:left="113"/>
            </w:pPr>
            <w:r w:rsidRPr="58658B6B">
              <w:t>Contact email:</w:t>
            </w:r>
          </w:p>
        </w:tc>
        <w:tc>
          <w:tcPr>
            <w:tcW w:w="6270" w:type="dxa"/>
            <w:tcBorders>
              <w:top w:val="single" w:sz="6" w:space="0" w:color="004B6C"/>
              <w:left w:val="single" w:sz="6" w:space="0" w:color="004B6C"/>
              <w:bottom w:val="single" w:sz="6" w:space="0" w:color="004B6C"/>
              <w:right w:val="single" w:sz="6" w:space="0" w:color="575756"/>
            </w:tcBorders>
            <w:tcMar>
              <w:left w:w="105" w:type="dxa"/>
              <w:right w:w="105" w:type="dxa"/>
            </w:tcMar>
          </w:tcPr>
          <w:sdt>
            <w:sdtPr>
              <w:id w:val="167294543"/>
              <w:placeholder>
                <w:docPart w:val="F85415D24AC14BC2B797C9324809517E"/>
              </w:placeholder>
              <w15:color w:val="C0C0C0"/>
            </w:sdtPr>
            <w:sdtEndPr>
              <w:rPr>
                <w:rFonts w:ascii="Arial Narrow" w:hAnsi="Arial Narrow"/>
                <w:color w:val="000000" w:themeColor="text1"/>
              </w:rPr>
            </w:sdtEndPr>
            <w:sdtContent>
              <w:p w14:paraId="435AB928" w14:textId="1F2736CD" w:rsidR="07473B2C" w:rsidRDefault="00095B15" w:rsidP="58658B6B">
                <w:pPr>
                  <w:pStyle w:val="TableParagraph"/>
                  <w:spacing w:before="57"/>
                </w:pPr>
                <w:sdt>
                  <w:sdtPr>
                    <w:id w:val="1297427330"/>
                    <w:placeholder>
                      <w:docPart w:val="41E325FF2C52424E8EFBE70D9AD058E2"/>
                    </w:placeholder>
                  </w:sdtPr>
                  <w:sdtEndPr/>
                  <w:sdtContent>
                    <w:r w:rsidR="07473B2C" w:rsidRPr="58658B6B">
                      <w:t>Click or tap here to enter email of nominator</w:t>
                    </w:r>
                  </w:sdtContent>
                </w:sdt>
              </w:p>
            </w:sdtContent>
          </w:sdt>
          <w:p w14:paraId="3C3CA461" w14:textId="3E3A92D5" w:rsidR="58658B6B" w:rsidRDefault="58658B6B" w:rsidP="58658B6B">
            <w:pPr>
              <w:spacing w:before="57"/>
              <w:ind w:left="73"/>
            </w:pPr>
            <w:r w:rsidRPr="58658B6B">
              <w:t xml:space="preserve">  </w:t>
            </w:r>
          </w:p>
        </w:tc>
      </w:tr>
    </w:tbl>
    <w:p w14:paraId="753A962C" w14:textId="270C46E8" w:rsidR="58658B6B" w:rsidRDefault="58658B6B" w:rsidP="58658B6B">
      <w:pPr>
        <w:spacing w:line="259" w:lineRule="auto"/>
        <w:rPr>
          <w:sz w:val="18"/>
          <w:szCs w:val="18"/>
        </w:rPr>
      </w:pPr>
    </w:p>
    <w:p w14:paraId="621A2132" w14:textId="7CA3520F" w:rsidR="43F0ED80" w:rsidRDefault="43F0ED80" w:rsidP="58658B6B">
      <w:pPr>
        <w:spacing w:before="100" w:line="259" w:lineRule="auto"/>
        <w:rPr>
          <w:sz w:val="28"/>
          <w:szCs w:val="28"/>
        </w:rPr>
      </w:pPr>
      <w:r w:rsidRPr="58658B6B">
        <w:rPr>
          <w:b/>
          <w:bCs/>
          <w:sz w:val="28"/>
          <w:szCs w:val="28"/>
        </w:rPr>
        <w:t>Nominee Details</w:t>
      </w:r>
    </w:p>
    <w:p w14:paraId="48247F52" w14:textId="2C4ABB6F" w:rsidR="58658B6B" w:rsidRDefault="58658B6B" w:rsidP="58658B6B">
      <w:pPr>
        <w:spacing w:line="259" w:lineRule="auto"/>
        <w:rPr>
          <w:lang w:val="en-US"/>
        </w:rPr>
      </w:pPr>
    </w:p>
    <w:tbl>
      <w:tblPr>
        <w:tblW w:w="0" w:type="auto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4290"/>
        <w:gridCol w:w="6210"/>
      </w:tblGrid>
      <w:tr w:rsidR="58658B6B" w14:paraId="24630FCF" w14:textId="77777777" w:rsidTr="58658B6B">
        <w:trPr>
          <w:trHeight w:val="360"/>
        </w:trPr>
        <w:tc>
          <w:tcPr>
            <w:tcW w:w="4290" w:type="dxa"/>
            <w:tcBorders>
              <w:top w:val="single" w:sz="6" w:space="0" w:color="575756"/>
              <w:left w:val="single" w:sz="6" w:space="0" w:color="575756"/>
              <w:bottom w:val="single" w:sz="6" w:space="0" w:color="004B6C"/>
              <w:right w:val="single" w:sz="6" w:space="0" w:color="004B6C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FC6425C" w14:textId="3203056A" w:rsidR="58658B6B" w:rsidRDefault="58658B6B" w:rsidP="58658B6B">
            <w:pPr>
              <w:pStyle w:val="TableParagraph"/>
              <w:spacing w:before="120" w:afterAutospacing="1" w:line="360" w:lineRule="auto"/>
              <w:ind w:left="113"/>
            </w:pPr>
            <w:r w:rsidRPr="58658B6B">
              <w:rPr>
                <w:b/>
                <w:bCs/>
              </w:rPr>
              <w:t>Award</w:t>
            </w:r>
          </w:p>
        </w:tc>
        <w:tc>
          <w:tcPr>
            <w:tcW w:w="6210" w:type="dxa"/>
            <w:tcBorders>
              <w:top w:val="single" w:sz="6" w:space="0" w:color="575756"/>
              <w:left w:val="single" w:sz="6" w:space="0" w:color="004B6C"/>
              <w:bottom w:val="single" w:sz="6" w:space="0" w:color="004B6C"/>
              <w:right w:val="single" w:sz="6" w:space="0" w:color="575756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0BB0F275" w14:textId="322F50CD" w:rsidR="58658B6B" w:rsidRDefault="58658B6B" w:rsidP="58658B6B">
            <w:pPr>
              <w:pStyle w:val="TableParagraph"/>
              <w:spacing w:before="120" w:afterAutospacing="1" w:line="360" w:lineRule="auto"/>
              <w:ind w:left="0" w:right="525"/>
            </w:pPr>
            <w:r w:rsidRPr="58658B6B">
              <w:rPr>
                <w:b/>
                <w:bCs/>
              </w:rPr>
              <w:t xml:space="preserve"> B</w:t>
            </w:r>
            <w:r w:rsidR="12F085CA" w:rsidRPr="58658B6B">
              <w:rPr>
                <w:b/>
                <w:bCs/>
              </w:rPr>
              <w:t xml:space="preserve">radford Hill </w:t>
            </w:r>
            <w:r w:rsidRPr="58658B6B">
              <w:rPr>
                <w:b/>
                <w:bCs/>
              </w:rPr>
              <w:t>Medal</w:t>
            </w:r>
          </w:p>
        </w:tc>
      </w:tr>
      <w:tr w:rsidR="58658B6B" w14:paraId="4C5204A8" w14:textId="77777777" w:rsidTr="58658B6B">
        <w:trPr>
          <w:trHeight w:val="540"/>
        </w:trPr>
        <w:tc>
          <w:tcPr>
            <w:tcW w:w="4290" w:type="dxa"/>
            <w:tcBorders>
              <w:top w:val="single" w:sz="6" w:space="0" w:color="004B6C"/>
              <w:left w:val="single" w:sz="6" w:space="0" w:color="575756"/>
              <w:bottom w:val="single" w:sz="6" w:space="0" w:color="004B6C"/>
              <w:right w:val="single" w:sz="6" w:space="0" w:color="004B6C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0A81C13" w14:textId="52E59C02" w:rsidR="58658B6B" w:rsidRDefault="58658B6B" w:rsidP="58658B6B">
            <w:pPr>
              <w:pStyle w:val="TableParagraph"/>
              <w:spacing w:before="124"/>
              <w:ind w:left="113"/>
            </w:pPr>
            <w:r w:rsidRPr="58658B6B">
              <w:t>Name of candidate for award:</w:t>
            </w:r>
          </w:p>
        </w:tc>
        <w:tc>
          <w:tcPr>
            <w:tcW w:w="6210" w:type="dxa"/>
            <w:tcBorders>
              <w:top w:val="single" w:sz="6" w:space="0" w:color="004B6C"/>
              <w:left w:val="single" w:sz="6" w:space="0" w:color="004B6C"/>
              <w:bottom w:val="single" w:sz="6" w:space="0" w:color="004B6C"/>
              <w:right w:val="single" w:sz="6" w:space="0" w:color="575756"/>
            </w:tcBorders>
            <w:tcMar>
              <w:left w:w="105" w:type="dxa"/>
              <w:right w:w="105" w:type="dxa"/>
            </w:tcMar>
          </w:tcPr>
          <w:sdt>
            <w:sdtPr>
              <w:id w:val="758307869"/>
              <w:placeholder>
                <w:docPart w:val="60C79F47FCB242F3AE883F7B8826A060"/>
              </w:placeholder>
              <w15:color w:val="C0C0C0"/>
            </w:sdtPr>
            <w:sdtEndPr>
              <w:rPr>
                <w:rFonts w:ascii="Arial Narrow" w:hAnsi="Arial Narrow"/>
                <w:color w:val="000000" w:themeColor="text1"/>
              </w:rPr>
            </w:sdtEndPr>
            <w:sdtContent>
              <w:p w14:paraId="7B7D95E0" w14:textId="4A68F0BF" w:rsidR="3CD9E5EE" w:rsidRDefault="00095B15" w:rsidP="58658B6B">
                <w:pPr>
                  <w:pStyle w:val="TableParagraph"/>
                  <w:spacing w:before="59"/>
                </w:pPr>
                <w:sdt>
                  <w:sdtPr>
                    <w:id w:val="476777102"/>
                    <w:placeholder>
                      <w:docPart w:val="385214988E044FF1AE2CE762590CC7BE"/>
                    </w:placeholder>
                  </w:sdtPr>
                  <w:sdtEndPr/>
                  <w:sdtContent>
                    <w:r w:rsidR="3CD9E5EE" w:rsidRPr="58658B6B">
                      <w:t>Click or tap here to enter name of nominee</w:t>
                    </w:r>
                  </w:sdtContent>
                </w:sdt>
              </w:p>
            </w:sdtContent>
          </w:sdt>
          <w:p w14:paraId="38996089" w14:textId="41D0BDA5" w:rsidR="58658B6B" w:rsidRDefault="58658B6B" w:rsidP="58658B6B">
            <w:pPr>
              <w:spacing w:before="59"/>
              <w:ind w:left="73"/>
            </w:pPr>
            <w:r w:rsidRPr="58658B6B">
              <w:t xml:space="preserve">  </w:t>
            </w:r>
          </w:p>
        </w:tc>
      </w:tr>
      <w:tr w:rsidR="58658B6B" w14:paraId="23BF9007" w14:textId="77777777" w:rsidTr="58658B6B">
        <w:trPr>
          <w:trHeight w:val="555"/>
        </w:trPr>
        <w:tc>
          <w:tcPr>
            <w:tcW w:w="4290" w:type="dxa"/>
            <w:tcBorders>
              <w:top w:val="single" w:sz="6" w:space="0" w:color="004B6C"/>
              <w:left w:val="single" w:sz="6" w:space="0" w:color="575756"/>
              <w:bottom w:val="single" w:sz="6" w:space="0" w:color="004B6C"/>
              <w:right w:val="single" w:sz="6" w:space="0" w:color="004B6C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849F6A2" w14:textId="218BA25C" w:rsidR="58658B6B" w:rsidRDefault="58658B6B" w:rsidP="58658B6B">
            <w:pPr>
              <w:pStyle w:val="TableParagraph"/>
              <w:spacing w:before="123"/>
              <w:ind w:left="113"/>
            </w:pPr>
            <w:r w:rsidRPr="58658B6B">
              <w:t>Email address for candidate (nomination will not be accepted if there is no valid email):</w:t>
            </w:r>
          </w:p>
        </w:tc>
        <w:tc>
          <w:tcPr>
            <w:tcW w:w="6210" w:type="dxa"/>
            <w:tcBorders>
              <w:top w:val="single" w:sz="6" w:space="0" w:color="004B6C"/>
              <w:left w:val="single" w:sz="6" w:space="0" w:color="004B6C"/>
              <w:bottom w:val="single" w:sz="6" w:space="0" w:color="004B6C"/>
              <w:right w:val="single" w:sz="6" w:space="0" w:color="575756"/>
            </w:tcBorders>
            <w:tcMar>
              <w:left w:w="105" w:type="dxa"/>
              <w:right w:w="105" w:type="dxa"/>
            </w:tcMar>
          </w:tcPr>
          <w:sdt>
            <w:sdtPr>
              <w:id w:val="2095631912"/>
              <w:placeholder>
                <w:docPart w:val="D18C21A467B541D589296DEA978FBDDD"/>
              </w:placeholder>
              <w15:color w:val="C0C0C0"/>
            </w:sdtPr>
            <w:sdtEndPr>
              <w:rPr>
                <w:rFonts w:ascii="Arial Narrow" w:hAnsi="Arial Narrow"/>
                <w:color w:val="000000" w:themeColor="text1"/>
              </w:rPr>
            </w:sdtEndPr>
            <w:sdtContent>
              <w:p w14:paraId="64E9185E" w14:textId="2545F1F8" w:rsidR="3AF336CA" w:rsidRDefault="00095B15" w:rsidP="58658B6B">
                <w:pPr>
                  <w:pStyle w:val="TableParagraph"/>
                  <w:spacing w:before="57"/>
                </w:pPr>
                <w:sdt>
                  <w:sdtPr>
                    <w:id w:val="1142182101"/>
                    <w:placeholder>
                      <w:docPart w:val="5F2927BF926D412A85660A56DBE1EEF7"/>
                    </w:placeholder>
                  </w:sdtPr>
                  <w:sdtEndPr/>
                  <w:sdtContent>
                    <w:r w:rsidR="3AF336CA" w:rsidRPr="58658B6B">
                      <w:t>Click or tap here to enter email of nominator</w:t>
                    </w:r>
                  </w:sdtContent>
                </w:sdt>
              </w:p>
            </w:sdtContent>
          </w:sdt>
          <w:p w14:paraId="38F2A603" w14:textId="0F2AABB3" w:rsidR="58658B6B" w:rsidRDefault="58658B6B" w:rsidP="58658B6B">
            <w:pPr>
              <w:spacing w:before="4" w:line="260" w:lineRule="atLeast"/>
              <w:ind w:left="73" w:right="1524"/>
            </w:pPr>
            <w:r w:rsidRPr="58658B6B">
              <w:t xml:space="preserve">  </w:t>
            </w:r>
          </w:p>
        </w:tc>
      </w:tr>
      <w:tr w:rsidR="58658B6B" w14:paraId="5CE36314" w14:textId="77777777" w:rsidTr="58658B6B">
        <w:trPr>
          <w:trHeight w:val="555"/>
        </w:trPr>
        <w:tc>
          <w:tcPr>
            <w:tcW w:w="4290" w:type="dxa"/>
            <w:tcBorders>
              <w:top w:val="single" w:sz="6" w:space="0" w:color="004B6C"/>
              <w:left w:val="single" w:sz="6" w:space="0" w:color="575756"/>
              <w:bottom w:val="single" w:sz="6" w:space="0" w:color="004B6C"/>
              <w:right w:val="single" w:sz="6" w:space="0" w:color="004B6C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4716FBC" w14:textId="36477081" w:rsidR="58658B6B" w:rsidRDefault="58658B6B" w:rsidP="58658B6B">
            <w:pPr>
              <w:pStyle w:val="TableParagraph"/>
              <w:spacing w:before="104"/>
              <w:ind w:left="113"/>
            </w:pPr>
            <w:r w:rsidRPr="58658B6B">
              <w:t>Website for candidate (if relevant):</w:t>
            </w:r>
          </w:p>
        </w:tc>
        <w:tc>
          <w:tcPr>
            <w:tcW w:w="6210" w:type="dxa"/>
            <w:tcBorders>
              <w:top w:val="single" w:sz="6" w:space="0" w:color="004B6C"/>
              <w:left w:val="single" w:sz="6" w:space="0" w:color="004B6C"/>
              <w:bottom w:val="single" w:sz="6" w:space="0" w:color="004B6C"/>
              <w:right w:val="single" w:sz="6" w:space="0" w:color="575756"/>
            </w:tcBorders>
            <w:tcMar>
              <w:left w:w="105" w:type="dxa"/>
              <w:right w:w="105" w:type="dxa"/>
            </w:tcMar>
          </w:tcPr>
          <w:sdt>
            <w:sdtPr>
              <w:id w:val="1784769647"/>
              <w:placeholder>
                <w:docPart w:val="437A421247424DA2B343FFD7661C3F22"/>
              </w:placeholder>
              <w15:color w:val="C0C0C0"/>
            </w:sdtPr>
            <w:sdtEndPr>
              <w:rPr>
                <w:rFonts w:ascii="Arial Narrow" w:hAnsi="Arial Narrow"/>
                <w:color w:val="000000" w:themeColor="text1"/>
              </w:rPr>
            </w:sdtEndPr>
            <w:sdtContent>
              <w:p w14:paraId="1BAE9B91" w14:textId="2718A554" w:rsidR="2F72D0B6" w:rsidRDefault="00095B15" w:rsidP="58658B6B">
                <w:pPr>
                  <w:pStyle w:val="TableParagraph"/>
                  <w:ind w:left="0"/>
                </w:pPr>
                <w:sdt>
                  <w:sdtPr>
                    <w:id w:val="1131744932"/>
                    <w:placeholder>
                      <w:docPart w:val="ADB651AEDC964943842A74DA1C9660F0"/>
                    </w:placeholder>
                  </w:sdtPr>
                  <w:sdtEndPr/>
                  <w:sdtContent>
                    <w:r w:rsidR="2F72D0B6" w:rsidRPr="58658B6B">
                      <w:t>Click or tap here to enter website details</w:t>
                    </w:r>
                  </w:sdtContent>
                </w:sdt>
              </w:p>
            </w:sdtContent>
          </w:sdt>
          <w:p w14:paraId="18C7828C" w14:textId="079BF78C" w:rsidR="58658B6B" w:rsidRDefault="58658B6B" w:rsidP="58658B6B">
            <w:r w:rsidRPr="58658B6B">
              <w:t xml:space="preserve">  </w:t>
            </w:r>
          </w:p>
        </w:tc>
      </w:tr>
    </w:tbl>
    <w:p w14:paraId="2EEEC07B" w14:textId="083C777D" w:rsidR="58658B6B" w:rsidRDefault="58658B6B" w:rsidP="58658B6B">
      <w:pPr>
        <w:spacing w:line="259" w:lineRule="auto"/>
      </w:pPr>
    </w:p>
    <w:p w14:paraId="3109A405" w14:textId="35312E11" w:rsidR="4D3C4BBA" w:rsidRDefault="4D3C4BBA" w:rsidP="58658B6B">
      <w:pPr>
        <w:spacing w:before="100" w:line="259" w:lineRule="auto"/>
        <w:rPr>
          <w:sz w:val="28"/>
          <w:szCs w:val="28"/>
        </w:rPr>
      </w:pPr>
      <w:r w:rsidRPr="58658B6B">
        <w:rPr>
          <w:b/>
          <w:bCs/>
          <w:sz w:val="28"/>
          <w:szCs w:val="28"/>
        </w:rPr>
        <w:t>Case for nomination</w:t>
      </w:r>
    </w:p>
    <w:p w14:paraId="693B5F9A" w14:textId="7E7D87B1" w:rsidR="58658B6B" w:rsidRDefault="58658B6B" w:rsidP="58658B6B">
      <w:pPr>
        <w:spacing w:line="259" w:lineRule="auto"/>
        <w:rPr>
          <w:lang w:val="en-US"/>
        </w:rPr>
      </w:pPr>
    </w:p>
    <w:p w14:paraId="1A5916D0" w14:textId="058C9BD3" w:rsidR="4D3C4BBA" w:rsidRDefault="4D3C4BBA" w:rsidP="58658B6B">
      <w:r w:rsidRPr="58658B6B">
        <w:t>Please provide below a detailed case for the candidate being nominated including references to publications, papers presented, links to further information and other contributions as specified by the criteria for the award.</w:t>
      </w:r>
    </w:p>
    <w:p w14:paraId="14112C38" w14:textId="34C0B7B4" w:rsidR="58658B6B" w:rsidRDefault="58658B6B" w:rsidP="58658B6B">
      <w:pPr>
        <w:spacing w:line="259" w:lineRule="auto"/>
      </w:pPr>
    </w:p>
    <w:tbl>
      <w:tblPr>
        <w:tblStyle w:val="TableGrid"/>
        <w:tblW w:w="0" w:type="auto"/>
        <w:tblInd w:w="1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0490"/>
      </w:tblGrid>
      <w:tr w:rsidR="58658B6B" w14:paraId="31BB29D1" w14:textId="77777777" w:rsidTr="00000D9D">
        <w:trPr>
          <w:trHeight w:val="285"/>
        </w:trPr>
        <w:tc>
          <w:tcPr>
            <w:tcW w:w="1049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F74D257" w14:textId="25194707" w:rsidR="58658B6B" w:rsidRDefault="58658B6B" w:rsidP="58658B6B">
            <w:pPr>
              <w:pStyle w:val="TableParagraph"/>
              <w:spacing w:before="104" w:after="104" w:line="259" w:lineRule="auto"/>
              <w:ind w:left="0"/>
            </w:pPr>
            <w:r w:rsidRPr="58658B6B">
              <w:t>Short summary of nomination:</w:t>
            </w:r>
          </w:p>
        </w:tc>
      </w:tr>
      <w:tr w:rsidR="58658B6B" w14:paraId="541F770F" w14:textId="77777777" w:rsidTr="00000D9D">
        <w:trPr>
          <w:trHeight w:val="2610"/>
        </w:trPr>
        <w:tc>
          <w:tcPr>
            <w:tcW w:w="10490" w:type="dxa"/>
            <w:tcMar>
              <w:left w:w="105" w:type="dxa"/>
              <w:right w:w="105" w:type="dxa"/>
            </w:tcMar>
          </w:tcPr>
          <w:sdt>
            <w:sdtPr>
              <w:id w:val="177123597"/>
              <w:placeholder>
                <w:docPart w:val="C8FA07ED47564693AE6FAB1B6E8EB292"/>
              </w:placeholder>
              <w15:color w:val="C0C0C0"/>
            </w:sdtPr>
            <w:sdtEndPr>
              <w:rPr>
                <w:rFonts w:ascii="Arial Narrow" w:hAnsi="Arial Narrow"/>
                <w:color w:val="000000" w:themeColor="text1"/>
              </w:rPr>
            </w:sdtEndPr>
            <w:sdtContent>
              <w:sdt>
                <w:sdtPr>
                  <w:id w:val="265739456"/>
                  <w:placeholder>
                    <w:docPart w:val="13A1925767C54404A1491D0CCDBBE9C4"/>
                  </w:placeholder>
                </w:sdtPr>
                <w:sdtEndPr>
                  <w:rPr>
                    <w:rFonts w:ascii="Arial Narrow" w:hAnsi="Arial Narrow"/>
                    <w:color w:val="000000" w:themeColor="text1"/>
                  </w:rPr>
                </w:sdtEndPr>
                <w:sdtContent>
                  <w:p w14:paraId="011E5DB7" w14:textId="5D8B993B" w:rsidR="215B138A" w:rsidRDefault="215B138A" w:rsidP="58658B6B">
                    <w:pPr>
                      <w:spacing w:before="118"/>
                    </w:pPr>
                    <w:r w:rsidRPr="58658B6B">
                      <w:t>Click or tap here to enter short summary.</w:t>
                    </w:r>
                  </w:p>
                  <w:p w14:paraId="6A1046C0" w14:textId="2532D6CF" w:rsidR="58658B6B" w:rsidRDefault="00095B15" w:rsidP="58658B6B">
                    <w:pPr>
                      <w:spacing w:line="259" w:lineRule="auto"/>
                    </w:pPr>
                  </w:p>
                </w:sdtContent>
              </w:sdt>
            </w:sdtContent>
          </w:sdt>
          <w:p w14:paraId="79D127E7" w14:textId="42DD66A2" w:rsidR="58658B6B" w:rsidRDefault="58658B6B" w:rsidP="58658B6B">
            <w:pPr>
              <w:spacing w:line="259" w:lineRule="auto"/>
              <w:rPr>
                <w:lang w:val="en-US"/>
              </w:rPr>
            </w:pPr>
            <w:r w:rsidRPr="58658B6B">
              <w:t xml:space="preserve"> </w:t>
            </w:r>
          </w:p>
          <w:p w14:paraId="3F79C7AD" w14:textId="6726ED0E" w:rsidR="58658B6B" w:rsidRDefault="58658B6B" w:rsidP="58658B6B">
            <w:r w:rsidRPr="58658B6B">
              <w:t xml:space="preserve"> </w:t>
            </w:r>
          </w:p>
          <w:p w14:paraId="5FC717E2" w14:textId="7028612B" w:rsidR="58658B6B" w:rsidRDefault="58658B6B" w:rsidP="58658B6B">
            <w:r w:rsidRPr="58658B6B">
              <w:t xml:space="preserve"> </w:t>
            </w:r>
          </w:p>
          <w:p w14:paraId="26D3A825" w14:textId="2FACD195" w:rsidR="58658B6B" w:rsidRDefault="58658B6B" w:rsidP="58658B6B">
            <w:r w:rsidRPr="58658B6B">
              <w:t xml:space="preserve"> </w:t>
            </w:r>
          </w:p>
          <w:p w14:paraId="62113AA5" w14:textId="6EC41F83" w:rsidR="58658B6B" w:rsidRDefault="58658B6B" w:rsidP="58658B6B">
            <w:r w:rsidRPr="58658B6B">
              <w:t xml:space="preserve"> </w:t>
            </w:r>
          </w:p>
          <w:p w14:paraId="52DEA65E" w14:textId="1CF73735" w:rsidR="58658B6B" w:rsidRDefault="58658B6B" w:rsidP="58658B6B">
            <w:r w:rsidRPr="58658B6B">
              <w:t xml:space="preserve"> </w:t>
            </w:r>
          </w:p>
          <w:p w14:paraId="3457DF07" w14:textId="186E788E" w:rsidR="58658B6B" w:rsidRDefault="58658B6B" w:rsidP="58658B6B">
            <w:r w:rsidRPr="58658B6B">
              <w:t xml:space="preserve"> </w:t>
            </w:r>
          </w:p>
          <w:p w14:paraId="3CF0AF09" w14:textId="5E84CA9A" w:rsidR="58658B6B" w:rsidRDefault="58658B6B" w:rsidP="58658B6B">
            <w:r w:rsidRPr="58658B6B">
              <w:t xml:space="preserve"> </w:t>
            </w:r>
          </w:p>
          <w:p w14:paraId="4C79F075" w14:textId="4F7CE021" w:rsidR="58658B6B" w:rsidRDefault="58658B6B" w:rsidP="58658B6B">
            <w:r w:rsidRPr="58658B6B">
              <w:t xml:space="preserve"> </w:t>
            </w:r>
          </w:p>
          <w:p w14:paraId="1877643D" w14:textId="04F0D150" w:rsidR="58658B6B" w:rsidRDefault="58658B6B" w:rsidP="58658B6B">
            <w:r w:rsidRPr="58658B6B">
              <w:t xml:space="preserve">  </w:t>
            </w:r>
          </w:p>
        </w:tc>
      </w:tr>
    </w:tbl>
    <w:p w14:paraId="65F5E900" w14:textId="6BBCEBFE" w:rsidR="58658B6B" w:rsidRDefault="58658B6B" w:rsidP="58658B6B"/>
    <w:tbl>
      <w:tblPr>
        <w:tblStyle w:val="TableGrid"/>
        <w:tblW w:w="0" w:type="auto"/>
        <w:tblInd w:w="1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0490"/>
      </w:tblGrid>
      <w:tr w:rsidR="58658B6B" w14:paraId="0782C956" w14:textId="77777777" w:rsidTr="00000D9D">
        <w:trPr>
          <w:trHeight w:val="285"/>
        </w:trPr>
        <w:tc>
          <w:tcPr>
            <w:tcW w:w="1049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C471032" w14:textId="798C84F0" w:rsidR="58658B6B" w:rsidRDefault="58658B6B" w:rsidP="58658B6B">
            <w:pPr>
              <w:pStyle w:val="TableParagraph"/>
              <w:spacing w:before="104" w:after="104" w:line="259" w:lineRule="auto"/>
              <w:ind w:left="0"/>
              <w:rPr>
                <w:lang w:val="en-US"/>
              </w:rPr>
            </w:pPr>
            <w:r w:rsidRPr="58658B6B">
              <w:t>Evidence against the award criteria</w:t>
            </w:r>
          </w:p>
        </w:tc>
      </w:tr>
      <w:tr w:rsidR="58658B6B" w14:paraId="0C2589DF" w14:textId="77777777" w:rsidTr="00000D9D">
        <w:trPr>
          <w:trHeight w:val="1860"/>
        </w:trPr>
        <w:tc>
          <w:tcPr>
            <w:tcW w:w="10490" w:type="dxa"/>
            <w:tcMar>
              <w:left w:w="105" w:type="dxa"/>
              <w:right w:w="105" w:type="dxa"/>
            </w:tcMar>
          </w:tcPr>
          <w:sdt>
            <w:sdtPr>
              <w:id w:val="1323027718"/>
              <w:placeholder>
                <w:docPart w:val="A52F9D17451C46BEADA75051A931C656"/>
              </w:placeholder>
              <w15:color w:val="C0C0C0"/>
            </w:sdtPr>
            <w:sdtEndPr>
              <w:rPr>
                <w:rFonts w:ascii="Arial Narrow" w:hAnsi="Arial Narrow"/>
                <w:color w:val="000000" w:themeColor="text1"/>
              </w:rPr>
            </w:sdtEndPr>
            <w:sdtContent>
              <w:sdt>
                <w:sdtPr>
                  <w:id w:val="1751386231"/>
                  <w:placeholder>
                    <w:docPart w:val="202D1806346D4984A900F1FC8AB95A12"/>
                  </w:placeholder>
                </w:sdtPr>
                <w:sdtEndPr>
                  <w:rPr>
                    <w:rFonts w:ascii="Arial Narrow" w:hAnsi="Arial Narrow"/>
                    <w:color w:val="000000" w:themeColor="text1"/>
                  </w:rPr>
                </w:sdtEndPr>
                <w:sdtContent>
                  <w:p w14:paraId="40EBFC40" w14:textId="5F17AE5C" w:rsidR="16142AE8" w:rsidRDefault="16142AE8" w:rsidP="58658B6B">
                    <w:pPr>
                      <w:spacing w:before="118"/>
                    </w:pPr>
                    <w:r w:rsidRPr="58658B6B">
                      <w:t xml:space="preserve">Click or tap here to enter how candidate meets the criteria for the award. </w:t>
                    </w:r>
                  </w:p>
                  <w:p w14:paraId="01FBA002" w14:textId="55C9D125" w:rsidR="58658B6B" w:rsidRDefault="00095B15" w:rsidP="58658B6B"/>
                </w:sdtContent>
              </w:sdt>
            </w:sdtContent>
          </w:sdt>
          <w:p w14:paraId="3789A6A2" w14:textId="24836A4F" w:rsidR="58658B6B" w:rsidRDefault="58658B6B" w:rsidP="58658B6B">
            <w:r w:rsidRPr="58658B6B">
              <w:t xml:space="preserve">  </w:t>
            </w:r>
          </w:p>
        </w:tc>
      </w:tr>
    </w:tbl>
    <w:p w14:paraId="7B6FFC6E" w14:textId="73DD8DA3" w:rsidR="58658B6B" w:rsidRDefault="58658B6B" w:rsidP="58658B6B">
      <w:pPr>
        <w:rPr>
          <w:color w:val="000000" w:themeColor="text1"/>
          <w:lang w:val="en-US"/>
        </w:rPr>
      </w:pPr>
    </w:p>
    <w:tbl>
      <w:tblPr>
        <w:tblW w:w="0" w:type="auto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C0" w:firstRow="0" w:lastRow="1" w:firstColumn="1" w:lastColumn="1" w:noHBand="0" w:noVBand="0"/>
      </w:tblPr>
      <w:tblGrid>
        <w:gridCol w:w="3089"/>
        <w:gridCol w:w="3090"/>
        <w:gridCol w:w="4340"/>
      </w:tblGrid>
      <w:tr w:rsidR="58658B6B" w14:paraId="1E63C54F" w14:textId="77777777" w:rsidTr="00000D9D">
        <w:trPr>
          <w:trHeight w:val="300"/>
        </w:trPr>
        <w:tc>
          <w:tcPr>
            <w:tcW w:w="10519" w:type="dxa"/>
            <w:gridSpan w:val="3"/>
            <w:tcBorders>
              <w:top w:val="single" w:sz="6" w:space="0" w:color="004B6C"/>
              <w:left w:val="single" w:sz="6" w:space="0" w:color="575756"/>
              <w:bottom w:val="single" w:sz="6" w:space="0" w:color="004B6C"/>
              <w:right w:val="single" w:sz="6" w:space="0" w:color="575756"/>
            </w:tcBorders>
            <w:shd w:val="clear" w:color="auto" w:fill="D9D9D9" w:themeFill="background1" w:themeFillShade="D9"/>
          </w:tcPr>
          <w:p w14:paraId="715CAB6A" w14:textId="50F7F591" w:rsidR="58658B6B" w:rsidRDefault="58658B6B" w:rsidP="58658B6B">
            <w:pPr>
              <w:pStyle w:val="TableParagraph"/>
              <w:spacing w:before="104" w:after="104" w:line="259" w:lineRule="auto"/>
              <w:ind w:left="0"/>
            </w:pPr>
            <w:r w:rsidRPr="58658B6B">
              <w:t xml:space="preserve">Which field(s) of </w:t>
            </w:r>
            <w:r w:rsidR="00115092">
              <w:t>medical</w:t>
            </w:r>
            <w:r w:rsidRPr="58658B6B">
              <w:t xml:space="preserve"> statistics does the nomination refer to? If yes, provide a summary.</w:t>
            </w:r>
          </w:p>
        </w:tc>
      </w:tr>
      <w:tr w:rsidR="58658B6B" w14:paraId="5EB2E924" w14:textId="77777777" w:rsidTr="00000D9D">
        <w:trPr>
          <w:trHeight w:val="30"/>
        </w:trPr>
        <w:tc>
          <w:tcPr>
            <w:tcW w:w="3089" w:type="dxa"/>
            <w:tcBorders>
              <w:top w:val="single" w:sz="6" w:space="0" w:color="004B6C"/>
              <w:left w:val="single" w:sz="6" w:space="0" w:color="575756"/>
              <w:bottom w:val="single" w:sz="6" w:space="0" w:color="004B6C"/>
              <w:right w:val="single" w:sz="6" w:space="0" w:color="004B6C"/>
            </w:tcBorders>
            <w:shd w:val="clear" w:color="auto" w:fill="F2F2F2" w:themeFill="background1" w:themeFillShade="F2"/>
          </w:tcPr>
          <w:p w14:paraId="5F189D0C" w14:textId="30D38100" w:rsidR="58658B6B" w:rsidRDefault="58658B6B" w:rsidP="58658B6B">
            <w:pPr>
              <w:tabs>
                <w:tab w:val="left" w:pos="2874"/>
                <w:tab w:val="left" w:pos="3535"/>
              </w:tabs>
              <w:spacing w:before="131" w:line="244" w:lineRule="auto"/>
              <w:ind w:right="475"/>
            </w:pPr>
            <w:r w:rsidRPr="58658B6B">
              <w:t xml:space="preserve">Development and methodology </w:t>
            </w:r>
          </w:p>
          <w:p w14:paraId="5EA6989C" w14:textId="411A2D33" w:rsidR="58658B6B" w:rsidRDefault="58658B6B" w:rsidP="58658B6B">
            <w:pPr>
              <w:spacing w:line="244" w:lineRule="auto"/>
            </w:pPr>
          </w:p>
        </w:tc>
        <w:tc>
          <w:tcPr>
            <w:tcW w:w="3090" w:type="dxa"/>
            <w:tcBorders>
              <w:top w:val="single" w:sz="6" w:space="0" w:color="004B6C"/>
              <w:left w:val="single" w:sz="6" w:space="0" w:color="575756"/>
              <w:bottom w:val="single" w:sz="6" w:space="0" w:color="004B6C"/>
              <w:right w:val="single" w:sz="6" w:space="0" w:color="004B6C"/>
            </w:tcBorders>
          </w:tcPr>
          <w:p w14:paraId="29A33C10" w14:textId="6E598805" w:rsidR="451A09C8" w:rsidRDefault="451A09C8" w:rsidP="58658B6B">
            <w:pPr>
              <w:tabs>
                <w:tab w:val="left" w:pos="2519"/>
                <w:tab w:val="left" w:pos="3181"/>
              </w:tabs>
              <w:spacing w:before="134"/>
              <w:ind w:left="113"/>
            </w:pPr>
            <w:r w:rsidRPr="58658B6B">
              <w:t xml:space="preserve">Yes </w:t>
            </w:r>
            <w:sdt>
              <w:sdtPr>
                <w:id w:val="367038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75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58658B6B" w:rsidRPr="58658B6B">
              <w:t xml:space="preserve">  </w:t>
            </w:r>
            <w:r w:rsidR="6DC04BF8" w:rsidRPr="58658B6B">
              <w:t xml:space="preserve">/ </w:t>
            </w:r>
            <w:r w:rsidR="4077BE0C" w:rsidRPr="58658B6B">
              <w:t xml:space="preserve">No </w:t>
            </w:r>
            <w:sdt>
              <w:sdtPr>
                <w:id w:val="-1101486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14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58658B6B" w:rsidRPr="58658B6B">
              <w:t xml:space="preserve">  </w:t>
            </w:r>
          </w:p>
          <w:p w14:paraId="2D9495F5" w14:textId="60E6F878" w:rsidR="58658B6B" w:rsidRDefault="58658B6B" w:rsidP="58658B6B">
            <w:pPr>
              <w:spacing w:before="104"/>
              <w:rPr>
                <w:lang w:val="en-US"/>
              </w:rPr>
            </w:pPr>
          </w:p>
        </w:tc>
        <w:tc>
          <w:tcPr>
            <w:tcW w:w="4340" w:type="dxa"/>
            <w:tcBorders>
              <w:top w:val="single" w:sz="6" w:space="0" w:color="004B6C"/>
              <w:left w:val="single" w:sz="6" w:space="0" w:color="004B6C"/>
              <w:bottom w:val="single" w:sz="6" w:space="0" w:color="004B6C"/>
              <w:right w:val="single" w:sz="6" w:space="0" w:color="575756"/>
            </w:tcBorders>
          </w:tcPr>
          <w:p w14:paraId="3766762B" w14:textId="55AECB9E" w:rsidR="1C313D6F" w:rsidRDefault="00095B15" w:rsidP="58658B6B">
            <w:sdt>
              <w:sdtPr>
                <w:rPr>
                  <w:rFonts w:ascii="Arial Narrow" w:hAnsi="Arial Narrow"/>
                  <w:color w:val="000000" w:themeColor="text1"/>
                </w:rPr>
                <w:id w:val="381828348"/>
                <w:placeholder>
                  <w:docPart w:val="462BBADA9D4F493184CBEA21888D74CF"/>
                </w:placeholder>
                <w15:color w:val="C0C0C0"/>
              </w:sdtPr>
              <w:sdtEndPr/>
              <w:sdtContent>
                <w:sdt>
                  <w:sdtPr>
                    <w:rPr>
                      <w:rFonts w:ascii="Arial Narrow" w:hAnsi="Arial Narrow"/>
                      <w:color w:val="000000" w:themeColor="text1"/>
                    </w:rPr>
                    <w:id w:val="48053099"/>
                    <w:placeholder>
                      <w:docPart w:val="9CB7DD8369864878A48865E182BADA19"/>
                    </w:placeholder>
                  </w:sdtPr>
                  <w:sdtEndPr/>
                  <w:sdtContent>
                    <w:r w:rsidR="1C313D6F" w:rsidRPr="58658B6B">
                      <w:t>Click or tap here to enter examples and papers of nominee’s methodological development. Include key papers in order of the highest ranking first.</w:t>
                    </w:r>
                    <w:r w:rsidR="7E51D749" w:rsidRPr="58658B6B">
                      <w:t xml:space="preserve"> </w:t>
                    </w:r>
                  </w:sdtContent>
                </w:sdt>
              </w:sdtContent>
            </w:sdt>
          </w:p>
        </w:tc>
      </w:tr>
      <w:tr w:rsidR="58658B6B" w14:paraId="08F52BEC" w14:textId="77777777" w:rsidTr="00000D9D">
        <w:trPr>
          <w:trHeight w:val="30"/>
        </w:trPr>
        <w:tc>
          <w:tcPr>
            <w:tcW w:w="3089" w:type="dxa"/>
            <w:tcBorders>
              <w:top w:val="single" w:sz="6" w:space="0" w:color="004B6C"/>
              <w:left w:val="single" w:sz="6" w:space="0" w:color="575756"/>
              <w:bottom w:val="single" w:sz="6" w:space="0" w:color="575756"/>
              <w:right w:val="single" w:sz="6" w:space="0" w:color="004B6C"/>
            </w:tcBorders>
            <w:shd w:val="clear" w:color="auto" w:fill="F2F2F2" w:themeFill="background1" w:themeFillShade="F2"/>
          </w:tcPr>
          <w:p w14:paraId="55175E56" w14:textId="77DE826E" w:rsidR="58658B6B" w:rsidRDefault="58658B6B" w:rsidP="58658B6B">
            <w:pPr>
              <w:tabs>
                <w:tab w:val="left" w:pos="2519"/>
                <w:tab w:val="left" w:pos="3181"/>
              </w:tabs>
              <w:spacing w:before="134"/>
            </w:pPr>
            <w:r w:rsidRPr="58658B6B">
              <w:t>Application</w:t>
            </w:r>
          </w:p>
          <w:p w14:paraId="02560C48" w14:textId="342BF2A3" w:rsidR="58658B6B" w:rsidRDefault="58658B6B" w:rsidP="58658B6B"/>
        </w:tc>
        <w:tc>
          <w:tcPr>
            <w:tcW w:w="3090" w:type="dxa"/>
            <w:tcBorders>
              <w:top w:val="single" w:sz="6" w:space="0" w:color="004B6C"/>
              <w:left w:val="single" w:sz="6" w:space="0" w:color="575756"/>
              <w:bottom w:val="single" w:sz="6" w:space="0" w:color="575756"/>
              <w:right w:val="single" w:sz="6" w:space="0" w:color="004B6C"/>
            </w:tcBorders>
          </w:tcPr>
          <w:p w14:paraId="318D7552" w14:textId="1997A13D" w:rsidR="1A5F9D48" w:rsidRDefault="1A5F9D48" w:rsidP="58658B6B">
            <w:pPr>
              <w:tabs>
                <w:tab w:val="left" w:pos="2519"/>
                <w:tab w:val="left" w:pos="3181"/>
              </w:tabs>
              <w:spacing w:before="134"/>
              <w:ind w:left="113"/>
            </w:pPr>
            <w:r w:rsidRPr="58658B6B">
              <w:t xml:space="preserve">Yes </w:t>
            </w:r>
            <w:sdt>
              <w:sdtPr>
                <w:id w:val="48290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42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58658B6B" w:rsidRPr="58658B6B">
              <w:t xml:space="preserve">   </w:t>
            </w:r>
            <w:r w:rsidR="4A655C63" w:rsidRPr="58658B6B">
              <w:t xml:space="preserve">/ </w:t>
            </w:r>
            <w:r w:rsidR="411C8835" w:rsidRPr="58658B6B">
              <w:t xml:space="preserve">No </w:t>
            </w:r>
            <w:sdt>
              <w:sdtPr>
                <w:id w:val="1069387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42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340" w:type="dxa"/>
            <w:tcBorders>
              <w:top w:val="single" w:sz="6" w:space="0" w:color="004B6C"/>
              <w:left w:val="single" w:sz="6" w:space="0" w:color="004B6C"/>
              <w:bottom w:val="single" w:sz="6" w:space="0" w:color="575756"/>
              <w:right w:val="single" w:sz="6" w:space="0" w:color="575756"/>
            </w:tcBorders>
          </w:tcPr>
          <w:p w14:paraId="5ACAE6D1" w14:textId="575ECA90" w:rsidR="5C5CDD05" w:rsidRDefault="00095B15" w:rsidP="58658B6B">
            <w:sdt>
              <w:sdtPr>
                <w:rPr>
                  <w:rFonts w:ascii="Arial Narrow" w:hAnsi="Arial Narrow"/>
                  <w:color w:val="000000" w:themeColor="text1"/>
                </w:rPr>
                <w:id w:val="1036126812"/>
                <w:placeholder>
                  <w:docPart w:val="382B018F36754F3398CC30AE3F98C5CA"/>
                </w:placeholder>
                <w15:color w:val="C0C0C0"/>
              </w:sdtPr>
              <w:sdtEndPr/>
              <w:sdtContent>
                <w:sdt>
                  <w:sdtPr>
                    <w:rPr>
                      <w:rFonts w:ascii="Arial Narrow" w:hAnsi="Arial Narrow"/>
                      <w:color w:val="000000" w:themeColor="text1"/>
                    </w:rPr>
                    <w:id w:val="1174392355"/>
                    <w:placeholder>
                      <w:docPart w:val="7F0D0CE57EFE498D971B9F41B5DB0B5E"/>
                    </w:placeholder>
                  </w:sdtPr>
                  <w:sdtEndPr/>
                  <w:sdtContent>
                    <w:r w:rsidR="5C5CDD05" w:rsidRPr="58658B6B">
                      <w:t>Click or tap here to enter name of nominee’s application of their work.</w:t>
                    </w:r>
                  </w:sdtContent>
                </w:sdt>
              </w:sdtContent>
            </w:sdt>
            <w:r w:rsidR="58658B6B" w:rsidRPr="58658B6B">
              <w:t xml:space="preserve">   </w:t>
            </w:r>
          </w:p>
        </w:tc>
      </w:tr>
      <w:tr w:rsidR="58658B6B" w14:paraId="72CF44A3" w14:textId="77777777" w:rsidTr="00000D9D">
        <w:trPr>
          <w:trHeight w:val="30"/>
        </w:trPr>
        <w:tc>
          <w:tcPr>
            <w:tcW w:w="3089" w:type="dxa"/>
            <w:tcBorders>
              <w:top w:val="single" w:sz="6" w:space="0" w:color="004B6C"/>
              <w:left w:val="single" w:sz="6" w:space="0" w:color="575756"/>
              <w:bottom w:val="single" w:sz="6" w:space="0" w:color="575756"/>
              <w:right w:val="single" w:sz="6" w:space="0" w:color="004B6C"/>
            </w:tcBorders>
            <w:shd w:val="clear" w:color="auto" w:fill="F2F2F2" w:themeFill="background1" w:themeFillShade="F2"/>
          </w:tcPr>
          <w:p w14:paraId="21281704" w14:textId="73F1C506" w:rsidR="58658B6B" w:rsidRDefault="58658B6B" w:rsidP="58658B6B">
            <w:r w:rsidRPr="58658B6B">
              <w:t xml:space="preserve">Exposition of </w:t>
            </w:r>
            <w:r w:rsidR="00115092">
              <w:t>medical</w:t>
            </w:r>
            <w:r w:rsidR="14C17E30" w:rsidRPr="58658B6B">
              <w:t xml:space="preserve"> statistics</w:t>
            </w:r>
          </w:p>
        </w:tc>
        <w:tc>
          <w:tcPr>
            <w:tcW w:w="3090" w:type="dxa"/>
            <w:tcBorders>
              <w:top w:val="single" w:sz="6" w:space="0" w:color="004B6C"/>
              <w:left w:val="single" w:sz="6" w:space="0" w:color="575756"/>
              <w:bottom w:val="single" w:sz="6" w:space="0" w:color="575756"/>
              <w:right w:val="single" w:sz="6" w:space="0" w:color="004B6C"/>
            </w:tcBorders>
          </w:tcPr>
          <w:p w14:paraId="437130E5" w14:textId="4A26153E" w:rsidR="4B3218B9" w:rsidRDefault="4B3218B9" w:rsidP="58658B6B">
            <w:pPr>
              <w:tabs>
                <w:tab w:val="left" w:pos="2519"/>
                <w:tab w:val="left" w:pos="3181"/>
              </w:tabs>
              <w:spacing w:before="134"/>
              <w:ind w:left="113"/>
            </w:pPr>
            <w:r w:rsidRPr="58658B6B">
              <w:t xml:space="preserve">Yes </w:t>
            </w:r>
            <w:sdt>
              <w:sdtPr>
                <w:id w:val="-1666005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42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58658B6B" w:rsidRPr="58658B6B">
              <w:t xml:space="preserve">   </w:t>
            </w:r>
            <w:r w:rsidR="0D92A71C" w:rsidRPr="58658B6B">
              <w:t>/ No</w:t>
            </w:r>
            <w:r w:rsidR="58658B6B" w:rsidRPr="58658B6B">
              <w:t xml:space="preserve"> </w:t>
            </w:r>
            <w:sdt>
              <w:sdtPr>
                <w:id w:val="-881628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42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58658B6B" w:rsidRPr="58658B6B">
              <w:t xml:space="preserve">  </w:t>
            </w:r>
          </w:p>
        </w:tc>
        <w:tc>
          <w:tcPr>
            <w:tcW w:w="4340" w:type="dxa"/>
            <w:tcBorders>
              <w:top w:val="single" w:sz="6" w:space="0" w:color="004B6C"/>
              <w:left w:val="single" w:sz="6" w:space="0" w:color="004B6C"/>
              <w:bottom w:val="single" w:sz="6" w:space="0" w:color="575756"/>
              <w:right w:val="single" w:sz="6" w:space="0" w:color="575756"/>
            </w:tcBorders>
          </w:tcPr>
          <w:p w14:paraId="3C6BA85B" w14:textId="134BDF74" w:rsidR="7B53024F" w:rsidRDefault="00095B15" w:rsidP="58658B6B">
            <w:sdt>
              <w:sdtPr>
                <w:rPr>
                  <w:rFonts w:ascii="Arial Narrow" w:hAnsi="Arial Narrow"/>
                  <w:color w:val="000000" w:themeColor="text1"/>
                </w:rPr>
                <w:id w:val="1487818453"/>
                <w:placeholder>
                  <w:docPart w:val="7E43BBE890D04394942BAFE938516C49"/>
                </w:placeholder>
                <w15:color w:val="C0C0C0"/>
              </w:sdtPr>
              <w:sdtEndPr/>
              <w:sdtContent>
                <w:sdt>
                  <w:sdtPr>
                    <w:rPr>
                      <w:rFonts w:ascii="Arial Narrow" w:hAnsi="Arial Narrow"/>
                      <w:color w:val="000000" w:themeColor="text1"/>
                    </w:rPr>
                    <w:id w:val="1187886480"/>
                    <w:placeholder>
                      <w:docPart w:val="297FAF94D88149718435BDB72D699F77"/>
                    </w:placeholder>
                  </w:sdtPr>
                  <w:sdtEndPr/>
                  <w:sdtContent>
                    <w:r w:rsidR="7B53024F" w:rsidRPr="58658B6B">
                      <w:t>Click or tap here to enter name of nominee’s expositions of their work.</w:t>
                    </w:r>
                  </w:sdtContent>
                </w:sdt>
              </w:sdtContent>
            </w:sdt>
            <w:r w:rsidR="58658B6B" w:rsidRPr="58658B6B">
              <w:t xml:space="preserve">  </w:t>
            </w:r>
          </w:p>
        </w:tc>
      </w:tr>
    </w:tbl>
    <w:p w14:paraId="4D0D1739" w14:textId="3AE33D2A" w:rsidR="58658B6B" w:rsidRDefault="58658B6B" w:rsidP="58658B6B">
      <w:pPr>
        <w:spacing w:line="259" w:lineRule="auto"/>
        <w:rPr>
          <w:color w:val="000000" w:themeColor="text1"/>
        </w:rPr>
      </w:pPr>
    </w:p>
    <w:p w14:paraId="6D8305A1" w14:textId="220D4267" w:rsidR="4D3C4BBA" w:rsidRDefault="4D3C4BBA" w:rsidP="58658B6B">
      <w:pPr>
        <w:spacing w:before="100" w:line="259" w:lineRule="auto"/>
        <w:rPr>
          <w:color w:val="000000" w:themeColor="text1"/>
          <w:sz w:val="28"/>
          <w:szCs w:val="28"/>
        </w:rPr>
      </w:pPr>
      <w:r w:rsidRPr="58658B6B">
        <w:rPr>
          <w:b/>
          <w:bCs/>
          <w:color w:val="000000" w:themeColor="text1"/>
          <w:sz w:val="28"/>
          <w:szCs w:val="28"/>
        </w:rPr>
        <w:t xml:space="preserve">Declaration </w:t>
      </w:r>
    </w:p>
    <w:p w14:paraId="4DD9F003" w14:textId="0D56D12E" w:rsidR="58658B6B" w:rsidRDefault="58658B6B" w:rsidP="58658B6B">
      <w:pPr>
        <w:spacing w:line="259" w:lineRule="auto"/>
        <w:rPr>
          <w:color w:val="000000" w:themeColor="text1"/>
        </w:rPr>
      </w:pPr>
    </w:p>
    <w:p w14:paraId="322D3002" w14:textId="0459F2DD" w:rsidR="4D3C4BBA" w:rsidRDefault="4D3C4BBA" w:rsidP="58658B6B">
      <w:pPr>
        <w:rPr>
          <w:color w:val="000000" w:themeColor="text1"/>
        </w:rPr>
      </w:pPr>
      <w:r>
        <w:rPr>
          <w:noProof/>
        </w:rPr>
        <w:drawing>
          <wp:inline distT="0" distB="0" distL="0" distR="0" wp14:anchorId="72204699" wp14:editId="05B45305">
            <wp:extent cx="9526" cy="9526"/>
            <wp:effectExtent l="0" t="0" r="0" b="0"/>
            <wp:docPr id="80456964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569646" name="Picture 80456964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6" cy="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8658B6B">
        <w:rPr>
          <w:color w:val="000000" w:themeColor="text1"/>
        </w:rPr>
        <w:t>I/We confirm that the candidate meets the criteria set out above for</w:t>
      </w:r>
      <w:r w:rsidR="00315E44">
        <w:rPr>
          <w:color w:val="000000" w:themeColor="text1"/>
        </w:rPr>
        <w:t xml:space="preserve"> the Bradford Hill Medal</w:t>
      </w:r>
      <w:r w:rsidRPr="58658B6B">
        <w:rPr>
          <w:color w:val="000000" w:themeColor="text1"/>
        </w:rPr>
        <w:t>.</w:t>
      </w:r>
    </w:p>
    <w:p w14:paraId="5F3120F0" w14:textId="2F586FDB" w:rsidR="58658B6B" w:rsidRDefault="58658B6B" w:rsidP="58658B6B">
      <w:pPr>
        <w:rPr>
          <w:color w:val="595959" w:themeColor="text1" w:themeTint="A6"/>
        </w:rPr>
      </w:pPr>
    </w:p>
    <w:p w14:paraId="782F0E59" w14:textId="5D1A7798" w:rsidR="4D3C4BBA" w:rsidRDefault="4D3C4BBA" w:rsidP="58658B6B">
      <w:pPr>
        <w:rPr>
          <w:color w:val="000000" w:themeColor="text1"/>
        </w:rPr>
      </w:pPr>
      <w:r w:rsidRPr="58658B6B">
        <w:rPr>
          <w:color w:val="000000" w:themeColor="text1"/>
        </w:rPr>
        <w:t xml:space="preserve">  Name: </w:t>
      </w:r>
      <w:r w:rsidRPr="58658B6B">
        <w:rPr>
          <w:color w:val="595959" w:themeColor="text1" w:themeTint="A6"/>
        </w:rPr>
        <w:t xml:space="preserve"> </w:t>
      </w:r>
      <w:r w:rsidRPr="58658B6B">
        <w:rPr>
          <w:color w:val="000000" w:themeColor="text1"/>
        </w:rPr>
        <w:t xml:space="preserve">Add full name  </w:t>
      </w:r>
    </w:p>
    <w:p w14:paraId="384E8754" w14:textId="1FBDCE1E" w:rsidR="4D3C4BBA" w:rsidRDefault="4D3C4BBA" w:rsidP="58658B6B">
      <w:pPr>
        <w:rPr>
          <w:color w:val="000000" w:themeColor="text1"/>
        </w:rPr>
      </w:pPr>
      <w:r>
        <w:rPr>
          <w:noProof/>
        </w:rPr>
        <w:drawing>
          <wp:inline distT="0" distB="0" distL="0" distR="0" wp14:anchorId="7076D57D" wp14:editId="5CDBAEA3">
            <wp:extent cx="9526" cy="9526"/>
            <wp:effectExtent l="0" t="0" r="0" b="0"/>
            <wp:docPr id="21823338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233384" name="Picture 21823338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6" cy="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58EC5" w14:textId="39E32A75" w:rsidR="4D3C4BBA" w:rsidRDefault="4D3C4BBA" w:rsidP="58658B6B">
      <w:pPr>
        <w:rPr>
          <w:color w:val="000000" w:themeColor="text1"/>
        </w:rPr>
      </w:pPr>
      <w:r w:rsidRPr="58658B6B">
        <w:rPr>
          <w:color w:val="000000" w:themeColor="text1"/>
        </w:rPr>
        <w:t xml:space="preserve">  Title: </w:t>
      </w:r>
      <w:r w:rsidRPr="58658B6B">
        <w:rPr>
          <w:color w:val="595959" w:themeColor="text1" w:themeTint="A6"/>
        </w:rPr>
        <w:t xml:space="preserve"> </w:t>
      </w:r>
      <w:r w:rsidRPr="58658B6B">
        <w:rPr>
          <w:rStyle w:val="PlaceholderText"/>
          <w:color w:val="000000" w:themeColor="text1"/>
        </w:rPr>
        <w:t xml:space="preserve">Choose an item.  </w:t>
      </w:r>
    </w:p>
    <w:p w14:paraId="78B91A6F" w14:textId="1A8C2BD2" w:rsidR="58658B6B" w:rsidRDefault="58658B6B" w:rsidP="58658B6B">
      <w:pPr>
        <w:rPr>
          <w:color w:val="000000" w:themeColor="text1"/>
        </w:rPr>
      </w:pPr>
    </w:p>
    <w:p w14:paraId="2964C140" w14:textId="6C67EC49" w:rsidR="4D3C4BBA" w:rsidRPr="00577181" w:rsidRDefault="4D3C4BBA" w:rsidP="58658B6B">
      <w:pPr>
        <w:rPr>
          <w:rStyle w:val="PlaceholderText"/>
          <w:color w:val="000000" w:themeColor="text1"/>
        </w:rPr>
      </w:pPr>
      <w:r w:rsidRPr="58658B6B">
        <w:rPr>
          <w:color w:val="000000" w:themeColor="text1"/>
        </w:rPr>
        <w:t xml:space="preserve">   Date:</w:t>
      </w:r>
      <w:proofErr w:type="gramStart"/>
      <w:r>
        <w:tab/>
      </w:r>
      <w:r w:rsidRPr="58658B6B">
        <w:rPr>
          <w:color w:val="595959" w:themeColor="text1" w:themeTint="A6"/>
        </w:rPr>
        <w:t xml:space="preserve"> </w:t>
      </w:r>
      <w:r w:rsidRPr="58658B6B">
        <w:rPr>
          <w:rFonts w:ascii="Calibri" w:eastAsia="Calibri" w:hAnsi="Calibri" w:cs="Calibri"/>
          <w:color w:val="595959" w:themeColor="text1" w:themeTint="A6"/>
        </w:rPr>
        <w:t xml:space="preserve"> </w:t>
      </w:r>
      <w:r w:rsidRPr="00577181">
        <w:rPr>
          <w:rStyle w:val="PlaceholderText"/>
          <w:color w:val="000000" w:themeColor="text1"/>
        </w:rPr>
        <w:t>Click</w:t>
      </w:r>
      <w:proofErr w:type="gramEnd"/>
      <w:r w:rsidRPr="00577181">
        <w:rPr>
          <w:rStyle w:val="PlaceholderText"/>
          <w:color w:val="000000" w:themeColor="text1"/>
        </w:rPr>
        <w:t xml:space="preserve"> or tap to enter a date.</w:t>
      </w:r>
    </w:p>
    <w:p w14:paraId="131B0AB6" w14:textId="5DD62D38" w:rsidR="58658B6B" w:rsidRDefault="58658B6B" w:rsidP="58658B6B">
      <w:pPr>
        <w:spacing w:line="259" w:lineRule="auto"/>
        <w:rPr>
          <w:color w:val="000000" w:themeColor="text1"/>
        </w:rPr>
      </w:pPr>
    </w:p>
    <w:p w14:paraId="2A8691A8" w14:textId="3C09482D" w:rsidR="3BBDFA05" w:rsidRDefault="3BBDFA05" w:rsidP="58658B6B">
      <w:pPr>
        <w:spacing w:before="100" w:line="259" w:lineRule="auto"/>
        <w:rPr>
          <w:color w:val="000000" w:themeColor="text1"/>
          <w:sz w:val="28"/>
          <w:szCs w:val="28"/>
        </w:rPr>
      </w:pPr>
      <w:r w:rsidRPr="58658B6B">
        <w:rPr>
          <w:b/>
          <w:bCs/>
          <w:color w:val="000000" w:themeColor="text1"/>
          <w:sz w:val="28"/>
          <w:szCs w:val="28"/>
        </w:rPr>
        <w:t>Submission Instructions</w:t>
      </w:r>
    </w:p>
    <w:p w14:paraId="26798969" w14:textId="04C24DD0" w:rsidR="58658B6B" w:rsidRDefault="58658B6B" w:rsidP="58658B6B">
      <w:pPr>
        <w:spacing w:line="259" w:lineRule="auto"/>
        <w:rPr>
          <w:color w:val="000000" w:themeColor="text1"/>
          <w:lang w:val="en-US"/>
        </w:rPr>
      </w:pPr>
    </w:p>
    <w:p w14:paraId="57AE4936" w14:textId="2D2A6D14" w:rsidR="3BBDFA05" w:rsidRDefault="3BBDFA05" w:rsidP="58658B6B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000000" w:themeColor="text1"/>
          <w:lang w:val="en-US"/>
        </w:rPr>
      </w:pPr>
      <w:r w:rsidRPr="58658B6B">
        <w:rPr>
          <w:rFonts w:ascii="Arial" w:eastAsia="Arial" w:hAnsi="Arial" w:cs="Arial"/>
          <w:color w:val="000000" w:themeColor="text1"/>
        </w:rPr>
        <w:t xml:space="preserve">Completed nomination forms should be returned to: Honours &amp; Awards – </w:t>
      </w:r>
      <w:hyperlink r:id="rId16">
        <w:r w:rsidRPr="58658B6B">
          <w:rPr>
            <w:rStyle w:val="Hyperlink"/>
            <w:rFonts w:ascii="Arial" w:eastAsia="Arial" w:hAnsi="Arial" w:cs="Arial"/>
          </w:rPr>
          <w:t>honours@rss.org.uk</w:t>
        </w:r>
      </w:hyperlink>
      <w:r w:rsidRPr="58658B6B">
        <w:rPr>
          <w:rFonts w:ascii="Arial" w:eastAsia="Arial" w:hAnsi="Arial" w:cs="Arial"/>
          <w:color w:val="000000" w:themeColor="text1"/>
        </w:rPr>
        <w:t xml:space="preserve"> by 31 October 2026. </w:t>
      </w:r>
    </w:p>
    <w:p w14:paraId="4CA81AFF" w14:textId="08F57783" w:rsidR="3BBDFA05" w:rsidRDefault="3BBDFA05" w:rsidP="58658B6B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000000" w:themeColor="text1"/>
          <w:lang w:val="en-US"/>
        </w:rPr>
      </w:pPr>
      <w:r w:rsidRPr="58658B6B">
        <w:rPr>
          <w:rFonts w:ascii="Arial" w:eastAsia="Arial" w:hAnsi="Arial" w:cs="Arial"/>
          <w:color w:val="000000" w:themeColor="text1"/>
        </w:rPr>
        <w:t>Please mark the correspondence ‘Confidential’.</w:t>
      </w:r>
    </w:p>
    <w:p w14:paraId="1E6B9AE2" w14:textId="2A854238" w:rsidR="3BBDFA05" w:rsidRDefault="3BBDFA05" w:rsidP="58658B6B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000000" w:themeColor="text1"/>
          <w:lang w:val="en-US"/>
        </w:rPr>
      </w:pPr>
      <w:r w:rsidRPr="58658B6B">
        <w:rPr>
          <w:rFonts w:ascii="Arial" w:eastAsia="Arial" w:hAnsi="Arial" w:cs="Arial"/>
          <w:color w:val="000000" w:themeColor="text1"/>
        </w:rPr>
        <w:t>Do not attach CV or additional letters of recommendation as they will not be considered.</w:t>
      </w:r>
    </w:p>
    <w:p w14:paraId="01EFFCD5" w14:textId="4CDAA552" w:rsidR="3BBDFA05" w:rsidRDefault="3BBDFA05" w:rsidP="58658B6B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000000" w:themeColor="text1"/>
        </w:rPr>
      </w:pPr>
      <w:r w:rsidRPr="58658B6B">
        <w:rPr>
          <w:rFonts w:ascii="Arial" w:eastAsia="Arial" w:hAnsi="Arial" w:cs="Arial"/>
          <w:color w:val="000000" w:themeColor="text1"/>
        </w:rPr>
        <w:t>Please keep the fact that you are making this nomination confidential from the person nominated.</w:t>
      </w:r>
    </w:p>
    <w:p w14:paraId="495A5146" w14:textId="77777777" w:rsidR="00996723" w:rsidRPr="0029647D" w:rsidRDefault="00996723" w:rsidP="0029647D">
      <w:pPr>
        <w:rPr>
          <w:rFonts w:ascii="Arial Narrow" w:hAnsi="Arial Narrow"/>
          <w:sz w:val="16"/>
        </w:rPr>
        <w:sectPr w:rsidR="00996723" w:rsidRPr="0029647D" w:rsidSect="00693226">
          <w:headerReference w:type="even" r:id="rId17"/>
          <w:headerReference w:type="default" r:id="rId18"/>
          <w:footerReference w:type="even" r:id="rId19"/>
          <w:footerReference w:type="default" r:id="rId20"/>
          <w:footerReference w:type="first" r:id="rId21"/>
          <w:type w:val="continuous"/>
          <w:pgSz w:w="11910" w:h="16840"/>
          <w:pgMar w:top="0" w:right="560" w:bottom="280" w:left="580" w:header="720" w:footer="720" w:gutter="0"/>
          <w:cols w:space="720"/>
          <w:titlePg/>
        </w:sectPr>
      </w:pPr>
    </w:p>
    <w:p w14:paraId="271E509D" w14:textId="121C72BF" w:rsidR="00BE6BB8" w:rsidRDefault="00BE6BB8" w:rsidP="58658B6B">
      <w:pPr>
        <w:spacing w:line="259" w:lineRule="auto"/>
        <w:rPr>
          <w:rFonts w:ascii="Arial Narrow" w:hAnsi="Arial Narrow"/>
          <w:w w:val="105"/>
        </w:rPr>
        <w:sectPr w:rsidR="00BE6BB8" w:rsidSect="00693226">
          <w:type w:val="continuous"/>
          <w:pgSz w:w="11910" w:h="16840"/>
          <w:pgMar w:top="0" w:right="560" w:bottom="280" w:left="580" w:header="720" w:footer="720" w:gutter="0"/>
          <w:cols w:space="720"/>
        </w:sectPr>
      </w:pPr>
    </w:p>
    <w:p w14:paraId="030C4BCD" w14:textId="51880918" w:rsidR="00430ED0" w:rsidRPr="00F85B6C" w:rsidRDefault="0036572D" w:rsidP="58658B6B">
      <w:pPr>
        <w:spacing w:line="214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5018A396" wp14:editId="721CAF90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703695" cy="1675765"/>
                <wp:effectExtent l="0" t="0" r="0" b="0"/>
                <wp:wrapNone/>
                <wp:docPr id="712463686" name="PowerPlusWaterMarkObject357476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6703695" cy="16757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AAD9F2" w14:textId="77777777" w:rsidR="0036572D" w:rsidRDefault="0036572D" w:rsidP="0036572D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CONFIDENTIAL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18A396" id="_x0000_t202" coordsize="21600,21600" o:spt="202" path="m,l,21600r21600,l21600,xe">
                <v:stroke joinstyle="miter"/>
                <v:path gradientshapeok="t" o:connecttype="rect"/>
              </v:shapetype>
              <v:shape id="PowerPlusWaterMarkObject357476642" o:spid="_x0000_s1026" type="#_x0000_t202" style="position:absolute;margin-left:0;margin-top:0;width:527.85pt;height:131.95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" o:allowincell="f" filled="f" stroked="f">
                <v:stroke joinstyle="round"/>
                <o:lock v:ext="edit" shapetype="t"/>
                <v:textbox style="mso-fit-shape-to-text:t">
                  <w:txbxContent>
                    <w:p w14:paraId="63AAD9F2" w14:textId="77777777" w:rsidR="0036572D" w:rsidRDefault="0036572D" w:rsidP="0036572D">
                      <w:pPr>
                        <w:jc w:val="center"/>
                        <w:rPr>
                          <w:rFonts w:ascii="Calibri" w:eastAsia="Calibri" w:hAnsi="Calibri" w:cs="Calibri"/>
                          <w:color w:val="C0C0C0"/>
                          <w:sz w:val="72"/>
                          <w:szCs w:val="72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Calibri" w:eastAsia="Calibri" w:hAnsi="Calibri" w:cs="Calibri"/>
                          <w:color w:val="C0C0C0"/>
                          <w:sz w:val="72"/>
                          <w:szCs w:val="72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  <w:t>CONFIDENTIAL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430ED0" w:rsidRPr="00F85B6C" w:rsidSect="00BE6BB8">
      <w:pgSz w:w="11910" w:h="16840"/>
      <w:pgMar w:top="660" w:right="56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6DC30" w14:textId="77777777" w:rsidR="00095B15" w:rsidRDefault="00095B15" w:rsidP="001E0617">
      <w:r>
        <w:separator/>
      </w:r>
    </w:p>
  </w:endnote>
  <w:endnote w:type="continuationSeparator" w:id="0">
    <w:p w14:paraId="12BCE906" w14:textId="77777777" w:rsidR="00095B15" w:rsidRDefault="00095B15" w:rsidP="001E0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183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78AB3B" w14:textId="60FDD8DF" w:rsidR="00367115" w:rsidRDefault="0036711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6DF3EF" w14:textId="77777777" w:rsidR="00A406FA" w:rsidRDefault="00A406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1673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A37622" w14:textId="02D6F41D" w:rsidR="00000D9D" w:rsidRDefault="00000D9D">
        <w:pPr>
          <w:pStyle w:val="Footer"/>
          <w:jc w:val="right"/>
        </w:pPr>
        <w:r w:rsidRPr="5E45C38E">
          <w:fldChar w:fldCharType="begin"/>
        </w:r>
        <w:r>
          <w:instrText xml:space="preserve"> PAGE   \* MERGEFORMAT </w:instrText>
        </w:r>
        <w:r w:rsidRPr="5E45C38E">
          <w:fldChar w:fldCharType="separate"/>
        </w:r>
        <w:r w:rsidR="5E45C38E" w:rsidRPr="5E45C38E">
          <w:rPr>
            <w:noProof/>
          </w:rPr>
          <w:t>2</w:t>
        </w:r>
        <w:r w:rsidRPr="5E45C38E">
          <w:rPr>
            <w:noProof/>
          </w:rPr>
          <w:fldChar w:fldCharType="end"/>
        </w:r>
      </w:p>
    </w:sdtContent>
  </w:sdt>
  <w:p w14:paraId="63626A5F" w14:textId="340DA891" w:rsidR="00A406FA" w:rsidRDefault="58658B6B" w:rsidP="5E45C38E">
    <w:pPr>
      <w:rPr>
        <w:rFonts w:ascii="Arial Narrow" w:eastAsia="Arial Narrow" w:hAnsi="Arial Narrow" w:cs="Arial Narrow"/>
      </w:rPr>
    </w:pPr>
    <w:r w:rsidRPr="5E45C38E">
      <w:rPr>
        <w:b/>
        <w:color w:val="000000" w:themeColor="text1"/>
        <w:sz w:val="19"/>
        <w:szCs w:val="19"/>
      </w:rPr>
      <w:t xml:space="preserve">Royal Statistical Society </w:t>
    </w:r>
    <w:r w:rsidRPr="5E45C38E">
      <w:rPr>
        <w:color w:val="D9A900"/>
        <w:sz w:val="19"/>
        <w:szCs w:val="19"/>
      </w:rPr>
      <w:t xml:space="preserve">| </w:t>
    </w:r>
    <w:r w:rsidRPr="5E45C38E">
      <w:rPr>
        <w:color w:val="000000" w:themeColor="text1"/>
        <w:sz w:val="19"/>
        <w:szCs w:val="19"/>
      </w:rPr>
      <w:t xml:space="preserve">56-64 Leonard Street, London EC2A 4LT </w:t>
    </w:r>
    <w:r w:rsidRPr="5E45C38E">
      <w:rPr>
        <w:color w:val="D9A900"/>
        <w:sz w:val="19"/>
        <w:szCs w:val="19"/>
      </w:rPr>
      <w:t xml:space="preserve">| </w:t>
    </w:r>
    <w:r w:rsidRPr="5E45C38E">
      <w:rPr>
        <w:color w:val="000000" w:themeColor="text1"/>
        <w:sz w:val="19"/>
        <w:szCs w:val="19"/>
      </w:rPr>
      <w:t xml:space="preserve">+44 (0)20 7638 8998 </w:t>
    </w:r>
    <w:r w:rsidRPr="5E45C38E">
      <w:rPr>
        <w:color w:val="D9A900"/>
        <w:sz w:val="19"/>
        <w:szCs w:val="19"/>
      </w:rPr>
      <w:t xml:space="preserve">| </w:t>
    </w:r>
    <w:hyperlink r:id="rId1">
      <w:r w:rsidRPr="5E45C38E">
        <w:rPr>
          <w:rStyle w:val="Hyperlink"/>
          <w:u w:val="none"/>
        </w:rPr>
        <w:t>info@rss.org.uk</w:t>
      </w:r>
    </w:hyperlink>
    <w:r w:rsidRPr="5E45C38E">
      <w:rPr>
        <w:color w:val="000000" w:themeColor="text1"/>
        <w:sz w:val="19"/>
        <w:szCs w:val="19"/>
      </w:rPr>
      <w:t xml:space="preserve"> </w:t>
    </w:r>
    <w:r w:rsidRPr="5E45C38E">
      <w:rPr>
        <w:color w:val="D9A900"/>
        <w:sz w:val="19"/>
        <w:szCs w:val="19"/>
      </w:rPr>
      <w:t xml:space="preserve">| </w:t>
    </w:r>
    <w:hyperlink r:id="rId2">
      <w:r w:rsidRPr="5E45C38E">
        <w:rPr>
          <w:rStyle w:val="Hyperlink"/>
          <w:u w:val="none"/>
        </w:rPr>
        <w:t>rss.org.uk</w:t>
      </w:r>
    </w:hyperlink>
  </w:p>
  <w:p w14:paraId="3802E043" w14:textId="58E1F7C6" w:rsidR="00A406FA" w:rsidRDefault="00A406FA" w:rsidP="58658B6B">
    <w:pPr>
      <w:rPr>
        <w:rFonts w:ascii="Arial Narrow" w:hAnsi="Arial Narro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07125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E07218" w14:textId="45A83BB4" w:rsidR="00AB520A" w:rsidRDefault="00AB520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A2F9F9" w14:textId="77777777" w:rsidR="00A406FA" w:rsidRDefault="00A406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CECC2" w14:textId="77777777" w:rsidR="00095B15" w:rsidRDefault="00095B15" w:rsidP="001E0617">
      <w:r>
        <w:separator/>
      </w:r>
    </w:p>
  </w:footnote>
  <w:footnote w:type="continuationSeparator" w:id="0">
    <w:p w14:paraId="46676D44" w14:textId="77777777" w:rsidR="00095B15" w:rsidRDefault="00095B15" w:rsidP="001E0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046F2" w14:textId="43BDF479" w:rsidR="008A3C2E" w:rsidRDefault="008A3C2E">
    <w:pPr>
      <w:pStyle w:val="Header"/>
    </w:pPr>
    <w:r>
      <w:t xml:space="preserve">   </w:t>
    </w:r>
  </w:p>
  <w:p w14:paraId="7293382C" w14:textId="77777777" w:rsidR="00A406FA" w:rsidRDefault="00A406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CB42B" w14:textId="7B33F6AF" w:rsidR="00000D9D" w:rsidRDefault="00000D9D">
    <w:pPr>
      <w:pStyle w:val="Header"/>
    </w:pPr>
    <w:r>
      <w:t xml:space="preserve">   </w:t>
    </w:r>
  </w:p>
  <w:p w14:paraId="2B3E8111" w14:textId="77777777" w:rsidR="00A406FA" w:rsidRDefault="00A406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5B6B"/>
    <w:multiLevelType w:val="multilevel"/>
    <w:tmpl w:val="30A6DB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A06CE"/>
    <w:multiLevelType w:val="hybridMultilevel"/>
    <w:tmpl w:val="87FA2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F53D8"/>
    <w:multiLevelType w:val="hybridMultilevel"/>
    <w:tmpl w:val="9BDAA80E"/>
    <w:lvl w:ilvl="0" w:tplc="08090001">
      <w:start w:val="1"/>
      <w:numFmt w:val="bullet"/>
      <w:lvlText w:val=""/>
      <w:lvlJc w:val="left"/>
      <w:pPr>
        <w:ind w:left="10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3" w15:restartNumberingAfterBreak="0">
    <w:nsid w:val="2ED86CD9"/>
    <w:multiLevelType w:val="hybridMultilevel"/>
    <w:tmpl w:val="D8BC397A"/>
    <w:lvl w:ilvl="0" w:tplc="70C21E9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F8A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2403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105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646B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789A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0C7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2E7A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1893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59311"/>
    <w:multiLevelType w:val="hybridMultilevel"/>
    <w:tmpl w:val="5166345A"/>
    <w:lvl w:ilvl="0" w:tplc="B958077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B8B68F16">
      <w:start w:val="1"/>
      <w:numFmt w:val="lowerLetter"/>
      <w:lvlText w:val="%2."/>
      <w:lvlJc w:val="left"/>
      <w:pPr>
        <w:ind w:left="1440" w:hanging="360"/>
      </w:pPr>
    </w:lvl>
    <w:lvl w:ilvl="2" w:tplc="E21C0B44">
      <w:start w:val="1"/>
      <w:numFmt w:val="lowerRoman"/>
      <w:lvlText w:val="%3."/>
      <w:lvlJc w:val="right"/>
      <w:pPr>
        <w:ind w:left="2160" w:hanging="180"/>
      </w:pPr>
    </w:lvl>
    <w:lvl w:ilvl="3" w:tplc="952C397A">
      <w:start w:val="1"/>
      <w:numFmt w:val="decimal"/>
      <w:lvlText w:val="%4."/>
      <w:lvlJc w:val="left"/>
      <w:pPr>
        <w:ind w:left="2880" w:hanging="360"/>
      </w:pPr>
    </w:lvl>
    <w:lvl w:ilvl="4" w:tplc="583A175E">
      <w:start w:val="1"/>
      <w:numFmt w:val="lowerLetter"/>
      <w:lvlText w:val="%5."/>
      <w:lvlJc w:val="left"/>
      <w:pPr>
        <w:ind w:left="3600" w:hanging="360"/>
      </w:pPr>
    </w:lvl>
    <w:lvl w:ilvl="5" w:tplc="B56C665E">
      <w:start w:val="1"/>
      <w:numFmt w:val="lowerRoman"/>
      <w:lvlText w:val="%6."/>
      <w:lvlJc w:val="right"/>
      <w:pPr>
        <w:ind w:left="4320" w:hanging="180"/>
      </w:pPr>
    </w:lvl>
    <w:lvl w:ilvl="6" w:tplc="A46C4AC8">
      <w:start w:val="1"/>
      <w:numFmt w:val="decimal"/>
      <w:lvlText w:val="%7."/>
      <w:lvlJc w:val="left"/>
      <w:pPr>
        <w:ind w:left="5040" w:hanging="360"/>
      </w:pPr>
    </w:lvl>
    <w:lvl w:ilvl="7" w:tplc="4502E53C">
      <w:start w:val="1"/>
      <w:numFmt w:val="lowerLetter"/>
      <w:lvlText w:val="%8."/>
      <w:lvlJc w:val="left"/>
      <w:pPr>
        <w:ind w:left="5760" w:hanging="360"/>
      </w:pPr>
    </w:lvl>
    <w:lvl w:ilvl="8" w:tplc="DDB60A2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51B40"/>
    <w:multiLevelType w:val="hybridMultilevel"/>
    <w:tmpl w:val="EA5A3F4A"/>
    <w:lvl w:ilvl="0" w:tplc="7E505004">
      <w:numFmt w:val="bullet"/>
      <w:lvlText w:val="•"/>
      <w:lvlJc w:val="left"/>
      <w:pPr>
        <w:ind w:left="327" w:hanging="227"/>
      </w:pPr>
      <w:rPr>
        <w:rFonts w:ascii="Arial Narrow" w:hAnsi="Arial Narrow" w:hint="default"/>
      </w:rPr>
    </w:lvl>
    <w:lvl w:ilvl="1" w:tplc="F8DEF4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3A21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90C1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342A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268A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D8E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FEE7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187D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98C8D2"/>
    <w:multiLevelType w:val="hybridMultilevel"/>
    <w:tmpl w:val="487AD3F6"/>
    <w:lvl w:ilvl="0" w:tplc="3C34F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0A8E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000EC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208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1A4D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FD840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6647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226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5D6EB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8B011D"/>
    <w:multiLevelType w:val="hybridMultilevel"/>
    <w:tmpl w:val="C23605A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24FA46"/>
    <w:multiLevelType w:val="hybridMultilevel"/>
    <w:tmpl w:val="4C20E098"/>
    <w:lvl w:ilvl="0" w:tplc="E6421A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168F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3A9E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44D5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AC5B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F4BB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1A53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42FC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7082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1800B7"/>
    <w:multiLevelType w:val="hybridMultilevel"/>
    <w:tmpl w:val="13D06A9A"/>
    <w:lvl w:ilvl="0" w:tplc="27AAEDE4">
      <w:numFmt w:val="bullet"/>
      <w:lvlText w:val="•"/>
      <w:lvlJc w:val="left"/>
      <w:pPr>
        <w:ind w:left="327" w:hanging="227"/>
      </w:pPr>
      <w:rPr>
        <w:rFonts w:ascii="Arial Narrow" w:eastAsia="Arial Narrow" w:hAnsi="Arial Narrow" w:cs="Arial Narrow" w:hint="default"/>
        <w:color w:val="006587"/>
        <w:w w:val="174"/>
        <w:sz w:val="22"/>
        <w:szCs w:val="22"/>
        <w:lang w:val="en-GB" w:eastAsia="en-GB" w:bidi="en-GB"/>
      </w:rPr>
    </w:lvl>
    <w:lvl w:ilvl="1" w:tplc="D9D425EC">
      <w:numFmt w:val="bullet"/>
      <w:lvlText w:val="•"/>
      <w:lvlJc w:val="left"/>
      <w:pPr>
        <w:ind w:left="320" w:hanging="227"/>
      </w:pPr>
      <w:rPr>
        <w:rFonts w:hint="default"/>
        <w:lang w:val="en-GB" w:eastAsia="en-GB" w:bidi="en-GB"/>
      </w:rPr>
    </w:lvl>
    <w:lvl w:ilvl="2" w:tplc="109459A4">
      <w:numFmt w:val="bullet"/>
      <w:lvlText w:val="•"/>
      <w:lvlJc w:val="left"/>
      <w:pPr>
        <w:ind w:left="836" w:hanging="227"/>
      </w:pPr>
      <w:rPr>
        <w:rFonts w:hint="default"/>
        <w:lang w:val="en-GB" w:eastAsia="en-GB" w:bidi="en-GB"/>
      </w:rPr>
    </w:lvl>
    <w:lvl w:ilvl="3" w:tplc="5F48C440">
      <w:numFmt w:val="bullet"/>
      <w:lvlText w:val="•"/>
      <w:lvlJc w:val="left"/>
      <w:pPr>
        <w:ind w:left="1353" w:hanging="227"/>
      </w:pPr>
      <w:rPr>
        <w:rFonts w:hint="default"/>
        <w:lang w:val="en-GB" w:eastAsia="en-GB" w:bidi="en-GB"/>
      </w:rPr>
    </w:lvl>
    <w:lvl w:ilvl="4" w:tplc="460CC7B6">
      <w:numFmt w:val="bullet"/>
      <w:lvlText w:val="•"/>
      <w:lvlJc w:val="left"/>
      <w:pPr>
        <w:ind w:left="1870" w:hanging="227"/>
      </w:pPr>
      <w:rPr>
        <w:rFonts w:hint="default"/>
        <w:lang w:val="en-GB" w:eastAsia="en-GB" w:bidi="en-GB"/>
      </w:rPr>
    </w:lvl>
    <w:lvl w:ilvl="5" w:tplc="4B6AABDC">
      <w:numFmt w:val="bullet"/>
      <w:lvlText w:val="•"/>
      <w:lvlJc w:val="left"/>
      <w:pPr>
        <w:ind w:left="2387" w:hanging="227"/>
      </w:pPr>
      <w:rPr>
        <w:rFonts w:hint="default"/>
        <w:lang w:val="en-GB" w:eastAsia="en-GB" w:bidi="en-GB"/>
      </w:rPr>
    </w:lvl>
    <w:lvl w:ilvl="6" w:tplc="CBA8A8D0">
      <w:numFmt w:val="bullet"/>
      <w:lvlText w:val="•"/>
      <w:lvlJc w:val="left"/>
      <w:pPr>
        <w:ind w:left="2904" w:hanging="227"/>
      </w:pPr>
      <w:rPr>
        <w:rFonts w:hint="default"/>
        <w:lang w:val="en-GB" w:eastAsia="en-GB" w:bidi="en-GB"/>
      </w:rPr>
    </w:lvl>
    <w:lvl w:ilvl="7" w:tplc="C3CE3AB6">
      <w:numFmt w:val="bullet"/>
      <w:lvlText w:val="•"/>
      <w:lvlJc w:val="left"/>
      <w:pPr>
        <w:ind w:left="3421" w:hanging="227"/>
      </w:pPr>
      <w:rPr>
        <w:rFonts w:hint="default"/>
        <w:lang w:val="en-GB" w:eastAsia="en-GB" w:bidi="en-GB"/>
      </w:rPr>
    </w:lvl>
    <w:lvl w:ilvl="8" w:tplc="A5C05FBE">
      <w:numFmt w:val="bullet"/>
      <w:lvlText w:val="•"/>
      <w:lvlJc w:val="left"/>
      <w:pPr>
        <w:ind w:left="3938" w:hanging="227"/>
      </w:pPr>
      <w:rPr>
        <w:rFonts w:hint="default"/>
        <w:lang w:val="en-GB" w:eastAsia="en-GB" w:bidi="en-GB"/>
      </w:rPr>
    </w:lvl>
  </w:abstractNum>
  <w:abstractNum w:abstractNumId="10" w15:restartNumberingAfterBreak="0">
    <w:nsid w:val="67F539C6"/>
    <w:multiLevelType w:val="multilevel"/>
    <w:tmpl w:val="9A820B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EAC025"/>
    <w:multiLevelType w:val="hybridMultilevel"/>
    <w:tmpl w:val="D3CA8FD6"/>
    <w:lvl w:ilvl="0" w:tplc="B2342B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2858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4236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F897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3059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8E2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0A93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4C7B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523A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362425"/>
    <w:multiLevelType w:val="hybridMultilevel"/>
    <w:tmpl w:val="DA104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BB954"/>
    <w:multiLevelType w:val="multilevel"/>
    <w:tmpl w:val="220C7AF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15BEFD"/>
    <w:multiLevelType w:val="hybridMultilevel"/>
    <w:tmpl w:val="3A2ADBA0"/>
    <w:lvl w:ilvl="0" w:tplc="41AA6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FC41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20EB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6095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5059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F22C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18C8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301D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0296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A249B7"/>
    <w:multiLevelType w:val="hybridMultilevel"/>
    <w:tmpl w:val="3754084E"/>
    <w:lvl w:ilvl="0" w:tplc="03D07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7822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CE66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B02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5A46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FE99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D294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D0B8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8251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B06C63"/>
    <w:multiLevelType w:val="hybridMultilevel"/>
    <w:tmpl w:val="D99A7600"/>
    <w:lvl w:ilvl="0" w:tplc="5B240E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507C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903C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323D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F04F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38D3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763E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8E3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34D9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C1767"/>
    <w:multiLevelType w:val="hybridMultilevel"/>
    <w:tmpl w:val="071879E2"/>
    <w:lvl w:ilvl="0" w:tplc="4106DF6E">
      <w:numFmt w:val="bullet"/>
      <w:lvlText w:val="•"/>
      <w:lvlJc w:val="left"/>
      <w:pPr>
        <w:ind w:left="327" w:hanging="227"/>
      </w:pPr>
      <w:rPr>
        <w:rFonts w:ascii="Arial Narrow" w:eastAsia="Arial Narrow" w:hAnsi="Arial Narrow" w:cs="Arial Narrow" w:hint="default"/>
        <w:color w:val="006587"/>
        <w:w w:val="174"/>
        <w:sz w:val="22"/>
        <w:szCs w:val="22"/>
        <w:lang w:val="en-GB" w:eastAsia="en-GB" w:bidi="en-GB"/>
      </w:rPr>
    </w:lvl>
    <w:lvl w:ilvl="1" w:tplc="16589EB4">
      <w:numFmt w:val="bullet"/>
      <w:lvlText w:val="•"/>
      <w:lvlJc w:val="left"/>
      <w:pPr>
        <w:ind w:left="320" w:hanging="227"/>
      </w:pPr>
      <w:rPr>
        <w:rFonts w:hint="default"/>
        <w:lang w:val="en-GB" w:eastAsia="en-GB" w:bidi="en-GB"/>
      </w:rPr>
    </w:lvl>
    <w:lvl w:ilvl="2" w:tplc="CB3AE43E">
      <w:numFmt w:val="bullet"/>
      <w:lvlText w:val="•"/>
      <w:lvlJc w:val="left"/>
      <w:pPr>
        <w:ind w:left="847" w:hanging="227"/>
      </w:pPr>
      <w:rPr>
        <w:rFonts w:hint="default"/>
        <w:lang w:val="en-GB" w:eastAsia="en-GB" w:bidi="en-GB"/>
      </w:rPr>
    </w:lvl>
    <w:lvl w:ilvl="3" w:tplc="C388AE92">
      <w:numFmt w:val="bullet"/>
      <w:lvlText w:val="•"/>
      <w:lvlJc w:val="left"/>
      <w:pPr>
        <w:ind w:left="1374" w:hanging="227"/>
      </w:pPr>
      <w:rPr>
        <w:rFonts w:hint="default"/>
        <w:lang w:val="en-GB" w:eastAsia="en-GB" w:bidi="en-GB"/>
      </w:rPr>
    </w:lvl>
    <w:lvl w:ilvl="4" w:tplc="B22E4590">
      <w:numFmt w:val="bullet"/>
      <w:lvlText w:val="•"/>
      <w:lvlJc w:val="left"/>
      <w:pPr>
        <w:ind w:left="1902" w:hanging="227"/>
      </w:pPr>
      <w:rPr>
        <w:rFonts w:hint="default"/>
        <w:lang w:val="en-GB" w:eastAsia="en-GB" w:bidi="en-GB"/>
      </w:rPr>
    </w:lvl>
    <w:lvl w:ilvl="5" w:tplc="05282D9A">
      <w:numFmt w:val="bullet"/>
      <w:lvlText w:val="•"/>
      <w:lvlJc w:val="left"/>
      <w:pPr>
        <w:ind w:left="2429" w:hanging="227"/>
      </w:pPr>
      <w:rPr>
        <w:rFonts w:hint="default"/>
        <w:lang w:val="en-GB" w:eastAsia="en-GB" w:bidi="en-GB"/>
      </w:rPr>
    </w:lvl>
    <w:lvl w:ilvl="6" w:tplc="D0BEA9F8">
      <w:numFmt w:val="bullet"/>
      <w:lvlText w:val="•"/>
      <w:lvlJc w:val="left"/>
      <w:pPr>
        <w:ind w:left="2956" w:hanging="227"/>
      </w:pPr>
      <w:rPr>
        <w:rFonts w:hint="default"/>
        <w:lang w:val="en-GB" w:eastAsia="en-GB" w:bidi="en-GB"/>
      </w:rPr>
    </w:lvl>
    <w:lvl w:ilvl="7" w:tplc="3E384AE6">
      <w:numFmt w:val="bullet"/>
      <w:lvlText w:val="•"/>
      <w:lvlJc w:val="left"/>
      <w:pPr>
        <w:ind w:left="3484" w:hanging="227"/>
      </w:pPr>
      <w:rPr>
        <w:rFonts w:hint="default"/>
        <w:lang w:val="en-GB" w:eastAsia="en-GB" w:bidi="en-GB"/>
      </w:rPr>
    </w:lvl>
    <w:lvl w:ilvl="8" w:tplc="CA4A1756">
      <w:numFmt w:val="bullet"/>
      <w:lvlText w:val="•"/>
      <w:lvlJc w:val="left"/>
      <w:pPr>
        <w:ind w:left="4011" w:hanging="227"/>
      </w:pPr>
      <w:rPr>
        <w:rFonts w:hint="default"/>
        <w:lang w:val="en-GB" w:eastAsia="en-GB" w:bidi="en-GB"/>
      </w:rPr>
    </w:lvl>
  </w:abstractNum>
  <w:num w:numId="1" w16cid:durableId="1611349536">
    <w:abstractNumId w:val="16"/>
  </w:num>
  <w:num w:numId="2" w16cid:durableId="2037728900">
    <w:abstractNumId w:val="3"/>
  </w:num>
  <w:num w:numId="3" w16cid:durableId="758867579">
    <w:abstractNumId w:val="8"/>
  </w:num>
  <w:num w:numId="4" w16cid:durableId="422454586">
    <w:abstractNumId w:val="13"/>
  </w:num>
  <w:num w:numId="5" w16cid:durableId="1073889848">
    <w:abstractNumId w:val="0"/>
  </w:num>
  <w:num w:numId="6" w16cid:durableId="865799234">
    <w:abstractNumId w:val="4"/>
  </w:num>
  <w:num w:numId="7" w16cid:durableId="2050564091">
    <w:abstractNumId w:val="10"/>
  </w:num>
  <w:num w:numId="8" w16cid:durableId="1113136151">
    <w:abstractNumId w:val="15"/>
  </w:num>
  <w:num w:numId="9" w16cid:durableId="636109684">
    <w:abstractNumId w:val="14"/>
  </w:num>
  <w:num w:numId="10" w16cid:durableId="880751655">
    <w:abstractNumId w:val="11"/>
  </w:num>
  <w:num w:numId="11" w16cid:durableId="876695977">
    <w:abstractNumId w:val="5"/>
  </w:num>
  <w:num w:numId="12" w16cid:durableId="472678200">
    <w:abstractNumId w:val="9"/>
  </w:num>
  <w:num w:numId="13" w16cid:durableId="724373096">
    <w:abstractNumId w:val="17"/>
  </w:num>
  <w:num w:numId="14" w16cid:durableId="145122971">
    <w:abstractNumId w:val="2"/>
  </w:num>
  <w:num w:numId="15" w16cid:durableId="931859562">
    <w:abstractNumId w:val="12"/>
  </w:num>
  <w:num w:numId="16" w16cid:durableId="464197291">
    <w:abstractNumId w:val="7"/>
  </w:num>
  <w:num w:numId="17" w16cid:durableId="1125737798">
    <w:abstractNumId w:val="1"/>
  </w:num>
  <w:num w:numId="18" w16cid:durableId="4149814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 style="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BB8"/>
    <w:rsid w:val="00000D9D"/>
    <w:rsid w:val="00010ED5"/>
    <w:rsid w:val="000611B0"/>
    <w:rsid w:val="00073D04"/>
    <w:rsid w:val="0008609A"/>
    <w:rsid w:val="00095B15"/>
    <w:rsid w:val="000A25DD"/>
    <w:rsid w:val="000C23F2"/>
    <w:rsid w:val="000D4754"/>
    <w:rsid w:val="000F67F0"/>
    <w:rsid w:val="00115092"/>
    <w:rsid w:val="0012271A"/>
    <w:rsid w:val="0012363E"/>
    <w:rsid w:val="00130499"/>
    <w:rsid w:val="00130B08"/>
    <w:rsid w:val="00131673"/>
    <w:rsid w:val="00184B9F"/>
    <w:rsid w:val="001B3B86"/>
    <w:rsid w:val="001C35B4"/>
    <w:rsid w:val="001C5F59"/>
    <w:rsid w:val="001D7422"/>
    <w:rsid w:val="001D75ED"/>
    <w:rsid w:val="001D7836"/>
    <w:rsid w:val="001E0617"/>
    <w:rsid w:val="001E2078"/>
    <w:rsid w:val="001E789B"/>
    <w:rsid w:val="001E7EAB"/>
    <w:rsid w:val="00214ED8"/>
    <w:rsid w:val="002579E2"/>
    <w:rsid w:val="00262D48"/>
    <w:rsid w:val="002809AB"/>
    <w:rsid w:val="0029647D"/>
    <w:rsid w:val="002B475C"/>
    <w:rsid w:val="002B750D"/>
    <w:rsid w:val="002C13CC"/>
    <w:rsid w:val="002C7323"/>
    <w:rsid w:val="002D1A25"/>
    <w:rsid w:val="002E7956"/>
    <w:rsid w:val="00301561"/>
    <w:rsid w:val="00315E44"/>
    <w:rsid w:val="00317B9F"/>
    <w:rsid w:val="00330374"/>
    <w:rsid w:val="00337411"/>
    <w:rsid w:val="00340928"/>
    <w:rsid w:val="00357DD7"/>
    <w:rsid w:val="0036572D"/>
    <w:rsid w:val="003664D7"/>
    <w:rsid w:val="00367115"/>
    <w:rsid w:val="00367392"/>
    <w:rsid w:val="003A7D7A"/>
    <w:rsid w:val="003C7031"/>
    <w:rsid w:val="003D7285"/>
    <w:rsid w:val="003E21C8"/>
    <w:rsid w:val="00405149"/>
    <w:rsid w:val="00430ED0"/>
    <w:rsid w:val="00434C4F"/>
    <w:rsid w:val="004575F8"/>
    <w:rsid w:val="00464677"/>
    <w:rsid w:val="00476087"/>
    <w:rsid w:val="004B2518"/>
    <w:rsid w:val="004B5290"/>
    <w:rsid w:val="004C641C"/>
    <w:rsid w:val="004D00E1"/>
    <w:rsid w:val="004F54D3"/>
    <w:rsid w:val="00502DC7"/>
    <w:rsid w:val="00514E2C"/>
    <w:rsid w:val="00521CAD"/>
    <w:rsid w:val="0052580E"/>
    <w:rsid w:val="00526DE7"/>
    <w:rsid w:val="00530434"/>
    <w:rsid w:val="0057461B"/>
    <w:rsid w:val="00577181"/>
    <w:rsid w:val="005A0E47"/>
    <w:rsid w:val="005A0EB4"/>
    <w:rsid w:val="005C1BB9"/>
    <w:rsid w:val="005F1627"/>
    <w:rsid w:val="005F3F88"/>
    <w:rsid w:val="006040D8"/>
    <w:rsid w:val="006056B2"/>
    <w:rsid w:val="00606DC6"/>
    <w:rsid w:val="00611A60"/>
    <w:rsid w:val="00631D38"/>
    <w:rsid w:val="00646837"/>
    <w:rsid w:val="00650F18"/>
    <w:rsid w:val="0065454F"/>
    <w:rsid w:val="006636A0"/>
    <w:rsid w:val="00674B2B"/>
    <w:rsid w:val="00693226"/>
    <w:rsid w:val="006A0852"/>
    <w:rsid w:val="006B0B41"/>
    <w:rsid w:val="006B435D"/>
    <w:rsid w:val="006B5D18"/>
    <w:rsid w:val="0070278B"/>
    <w:rsid w:val="007419DE"/>
    <w:rsid w:val="00754516"/>
    <w:rsid w:val="00765876"/>
    <w:rsid w:val="00776B00"/>
    <w:rsid w:val="00791492"/>
    <w:rsid w:val="00796A0A"/>
    <w:rsid w:val="007A5658"/>
    <w:rsid w:val="007A7AE5"/>
    <w:rsid w:val="007F1555"/>
    <w:rsid w:val="007F3A00"/>
    <w:rsid w:val="00803CDD"/>
    <w:rsid w:val="0082062E"/>
    <w:rsid w:val="00876B5F"/>
    <w:rsid w:val="008A2D63"/>
    <w:rsid w:val="008A3C2E"/>
    <w:rsid w:val="008B423A"/>
    <w:rsid w:val="008C0775"/>
    <w:rsid w:val="008C4C8F"/>
    <w:rsid w:val="008C7D35"/>
    <w:rsid w:val="008D7081"/>
    <w:rsid w:val="00926A4B"/>
    <w:rsid w:val="00951F02"/>
    <w:rsid w:val="00957837"/>
    <w:rsid w:val="009609AC"/>
    <w:rsid w:val="0096799E"/>
    <w:rsid w:val="00996723"/>
    <w:rsid w:val="009B0934"/>
    <w:rsid w:val="009C0F6F"/>
    <w:rsid w:val="009D3F26"/>
    <w:rsid w:val="009E4D06"/>
    <w:rsid w:val="009F0D3A"/>
    <w:rsid w:val="00A155A6"/>
    <w:rsid w:val="00A2364B"/>
    <w:rsid w:val="00A36655"/>
    <w:rsid w:val="00A406FA"/>
    <w:rsid w:val="00A41339"/>
    <w:rsid w:val="00A73E7C"/>
    <w:rsid w:val="00A77779"/>
    <w:rsid w:val="00A90232"/>
    <w:rsid w:val="00AB520A"/>
    <w:rsid w:val="00AC537E"/>
    <w:rsid w:val="00B002FF"/>
    <w:rsid w:val="00B069E1"/>
    <w:rsid w:val="00B1022C"/>
    <w:rsid w:val="00B202C3"/>
    <w:rsid w:val="00B23C9E"/>
    <w:rsid w:val="00B91F04"/>
    <w:rsid w:val="00BE6BB8"/>
    <w:rsid w:val="00BF5296"/>
    <w:rsid w:val="00C061C9"/>
    <w:rsid w:val="00C3505F"/>
    <w:rsid w:val="00C9144E"/>
    <w:rsid w:val="00C95E3A"/>
    <w:rsid w:val="00CF195B"/>
    <w:rsid w:val="00D2244A"/>
    <w:rsid w:val="00D41B92"/>
    <w:rsid w:val="00D5399E"/>
    <w:rsid w:val="00D603F1"/>
    <w:rsid w:val="00D631A3"/>
    <w:rsid w:val="00D63260"/>
    <w:rsid w:val="00D67F53"/>
    <w:rsid w:val="00DB5AC4"/>
    <w:rsid w:val="00DD5F14"/>
    <w:rsid w:val="00DE29BB"/>
    <w:rsid w:val="00DE38D4"/>
    <w:rsid w:val="00DF1B0A"/>
    <w:rsid w:val="00E2040B"/>
    <w:rsid w:val="00E54E96"/>
    <w:rsid w:val="00E56E59"/>
    <w:rsid w:val="00E870E4"/>
    <w:rsid w:val="00E97BBA"/>
    <w:rsid w:val="00EA1A3E"/>
    <w:rsid w:val="00EF0401"/>
    <w:rsid w:val="00EF2865"/>
    <w:rsid w:val="00F05298"/>
    <w:rsid w:val="00F22049"/>
    <w:rsid w:val="00F62658"/>
    <w:rsid w:val="00F66D24"/>
    <w:rsid w:val="00F72970"/>
    <w:rsid w:val="00F75372"/>
    <w:rsid w:val="00F85B6C"/>
    <w:rsid w:val="00F92837"/>
    <w:rsid w:val="00FA26FC"/>
    <w:rsid w:val="00FB5BC7"/>
    <w:rsid w:val="00FB6057"/>
    <w:rsid w:val="00FB701B"/>
    <w:rsid w:val="00FC20FD"/>
    <w:rsid w:val="00FC4DAD"/>
    <w:rsid w:val="00FC590E"/>
    <w:rsid w:val="00FE061D"/>
    <w:rsid w:val="00FF0119"/>
    <w:rsid w:val="017677C1"/>
    <w:rsid w:val="01B72F22"/>
    <w:rsid w:val="024650CD"/>
    <w:rsid w:val="02DCF981"/>
    <w:rsid w:val="05A39231"/>
    <w:rsid w:val="0694A918"/>
    <w:rsid w:val="07473B2C"/>
    <w:rsid w:val="09009A77"/>
    <w:rsid w:val="0B19C8BC"/>
    <w:rsid w:val="0BC00357"/>
    <w:rsid w:val="0C652731"/>
    <w:rsid w:val="0C6DA865"/>
    <w:rsid w:val="0D7BE221"/>
    <w:rsid w:val="0D92A71C"/>
    <w:rsid w:val="0D9C5545"/>
    <w:rsid w:val="0F11F7C2"/>
    <w:rsid w:val="0F6A2442"/>
    <w:rsid w:val="102F3765"/>
    <w:rsid w:val="10446F12"/>
    <w:rsid w:val="106BAD6C"/>
    <w:rsid w:val="10F79B78"/>
    <w:rsid w:val="122F8C0F"/>
    <w:rsid w:val="12598F33"/>
    <w:rsid w:val="12F085CA"/>
    <w:rsid w:val="140C9376"/>
    <w:rsid w:val="14C17E30"/>
    <w:rsid w:val="16142AE8"/>
    <w:rsid w:val="16755090"/>
    <w:rsid w:val="1A5F9D48"/>
    <w:rsid w:val="1B367122"/>
    <w:rsid w:val="1C313D6F"/>
    <w:rsid w:val="1D530D3C"/>
    <w:rsid w:val="1E7FFE46"/>
    <w:rsid w:val="1F39A623"/>
    <w:rsid w:val="1FAC466A"/>
    <w:rsid w:val="20C17B0C"/>
    <w:rsid w:val="2156EBC1"/>
    <w:rsid w:val="215B138A"/>
    <w:rsid w:val="21E49AAC"/>
    <w:rsid w:val="2224481B"/>
    <w:rsid w:val="226A9D7D"/>
    <w:rsid w:val="2295EE41"/>
    <w:rsid w:val="246DB0EB"/>
    <w:rsid w:val="259E2D6B"/>
    <w:rsid w:val="27D99CEA"/>
    <w:rsid w:val="27F0D4DF"/>
    <w:rsid w:val="281DC996"/>
    <w:rsid w:val="29FC89D0"/>
    <w:rsid w:val="2AFCA7CA"/>
    <w:rsid w:val="2CB048C0"/>
    <w:rsid w:val="2EA802AF"/>
    <w:rsid w:val="2F43E172"/>
    <w:rsid w:val="2F72D0B6"/>
    <w:rsid w:val="31B1BD06"/>
    <w:rsid w:val="32281675"/>
    <w:rsid w:val="32AB5FA6"/>
    <w:rsid w:val="332B44EF"/>
    <w:rsid w:val="341477BB"/>
    <w:rsid w:val="34C5F5FE"/>
    <w:rsid w:val="35280F56"/>
    <w:rsid w:val="373BD25C"/>
    <w:rsid w:val="38860714"/>
    <w:rsid w:val="3979DAC5"/>
    <w:rsid w:val="3AF336CA"/>
    <w:rsid w:val="3B4EC1B7"/>
    <w:rsid w:val="3BABF8EA"/>
    <w:rsid w:val="3BBDFA05"/>
    <w:rsid w:val="3BE56816"/>
    <w:rsid w:val="3C807A51"/>
    <w:rsid w:val="3CD9E5EE"/>
    <w:rsid w:val="3E1D165F"/>
    <w:rsid w:val="3F8C6189"/>
    <w:rsid w:val="3F90D696"/>
    <w:rsid w:val="3FEB2B08"/>
    <w:rsid w:val="4077BE0C"/>
    <w:rsid w:val="411C8835"/>
    <w:rsid w:val="41DDDBD0"/>
    <w:rsid w:val="43F0ED80"/>
    <w:rsid w:val="43F34685"/>
    <w:rsid w:val="44496053"/>
    <w:rsid w:val="44CD06FF"/>
    <w:rsid w:val="451A09C8"/>
    <w:rsid w:val="4739EB39"/>
    <w:rsid w:val="4913E7E8"/>
    <w:rsid w:val="4945DD85"/>
    <w:rsid w:val="4A655C63"/>
    <w:rsid w:val="4A7292ED"/>
    <w:rsid w:val="4AD26C2B"/>
    <w:rsid w:val="4B3218B9"/>
    <w:rsid w:val="4B7024A7"/>
    <w:rsid w:val="4C15BADA"/>
    <w:rsid w:val="4C524537"/>
    <w:rsid w:val="4CD2FF58"/>
    <w:rsid w:val="4D3C4BBA"/>
    <w:rsid w:val="4D731598"/>
    <w:rsid w:val="4ED61C20"/>
    <w:rsid w:val="515137DC"/>
    <w:rsid w:val="52EB5956"/>
    <w:rsid w:val="55FBC419"/>
    <w:rsid w:val="563DA2DA"/>
    <w:rsid w:val="563FBA8C"/>
    <w:rsid w:val="5708EA11"/>
    <w:rsid w:val="58658B6B"/>
    <w:rsid w:val="591BEF95"/>
    <w:rsid w:val="5B52DB9C"/>
    <w:rsid w:val="5B8E8F61"/>
    <w:rsid w:val="5BA2DE4D"/>
    <w:rsid w:val="5C5CDD05"/>
    <w:rsid w:val="5E45C38E"/>
    <w:rsid w:val="5F81ACD0"/>
    <w:rsid w:val="60A093F7"/>
    <w:rsid w:val="61773E45"/>
    <w:rsid w:val="6264B756"/>
    <w:rsid w:val="66FFC3B5"/>
    <w:rsid w:val="682DD9CC"/>
    <w:rsid w:val="68427769"/>
    <w:rsid w:val="6C47C174"/>
    <w:rsid w:val="6D5CBD01"/>
    <w:rsid w:val="6DC04BF8"/>
    <w:rsid w:val="6E5A1B3B"/>
    <w:rsid w:val="6FA9E2FB"/>
    <w:rsid w:val="70168E40"/>
    <w:rsid w:val="7040D256"/>
    <w:rsid w:val="714E8789"/>
    <w:rsid w:val="7271DC95"/>
    <w:rsid w:val="72C67DD4"/>
    <w:rsid w:val="72D1A184"/>
    <w:rsid w:val="748E908B"/>
    <w:rsid w:val="7503C263"/>
    <w:rsid w:val="78D59DB1"/>
    <w:rsid w:val="791FBC7B"/>
    <w:rsid w:val="7A88F6EC"/>
    <w:rsid w:val="7ABF07A7"/>
    <w:rsid w:val="7B53024F"/>
    <w:rsid w:val="7C87D90C"/>
    <w:rsid w:val="7DB40342"/>
    <w:rsid w:val="7E51D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>
      <v:fill color="white"/>
    </o:shapedefaults>
    <o:shapelayout v:ext="edit">
      <o:idmap v:ext="edit" data="2"/>
    </o:shapelayout>
  </w:shapeDefaults>
  <w:decimalSymbol w:val="."/>
  <w:listSeparator w:val=","/>
  <w14:docId w14:val="7BD6558B"/>
  <w15:docId w15:val="{BDDC04DA-106C-490D-A364-E114CA16D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27"/>
      <w:ind w:left="100"/>
      <w:outlineLvl w:val="0"/>
    </w:pPr>
    <w:rPr>
      <w:rFonts w:ascii="Arial Narrow" w:eastAsia="Arial Narrow" w:hAnsi="Arial Narrow" w:cs="Arial Narrow"/>
      <w:sz w:val="50"/>
      <w:szCs w:val="50"/>
    </w:rPr>
  </w:style>
  <w:style w:type="paragraph" w:styleId="Heading2">
    <w:name w:val="heading 2"/>
    <w:basedOn w:val="Normal"/>
    <w:uiPriority w:val="9"/>
    <w:unhideWhenUsed/>
    <w:qFormat/>
    <w:pPr>
      <w:ind w:left="113"/>
      <w:outlineLvl w:val="1"/>
    </w:pPr>
    <w:rPr>
      <w:rFonts w:ascii="Arial Narrow" w:eastAsia="Arial Narrow" w:hAnsi="Arial Narrow" w:cs="Arial Narrow"/>
    </w:rPr>
  </w:style>
  <w:style w:type="paragraph" w:styleId="Heading3">
    <w:name w:val="heading 3"/>
    <w:basedOn w:val="Normal"/>
    <w:next w:val="Normal"/>
    <w:uiPriority w:val="9"/>
    <w:unhideWhenUsed/>
    <w:qFormat/>
    <w:rsid w:val="10446F1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118"/>
      <w:ind w:left="327" w:right="160" w:hanging="227"/>
    </w:pPr>
    <w:rPr>
      <w:rFonts w:ascii="Arial Narrow" w:eastAsia="Arial Narrow" w:hAnsi="Arial Narrow" w:cs="Arial Narrow"/>
    </w:rPr>
  </w:style>
  <w:style w:type="paragraph" w:customStyle="1" w:styleId="TableParagraph">
    <w:name w:val="Table Paragraph"/>
    <w:basedOn w:val="Normal"/>
    <w:uiPriority w:val="1"/>
    <w:qFormat/>
    <w:pPr>
      <w:ind w:left="73"/>
    </w:pPr>
  </w:style>
  <w:style w:type="table" w:styleId="TableGrid">
    <w:name w:val="Table Grid"/>
    <w:basedOn w:val="TableNormal"/>
    <w:uiPriority w:val="39"/>
    <w:rsid w:val="003A7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D7836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1E06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617"/>
    <w:rPr>
      <w:rFonts w:ascii="Arial" w:eastAsia="Arial" w:hAnsi="Arial" w:cs="Arial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1E06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617"/>
    <w:rPr>
      <w:rFonts w:ascii="Arial" w:eastAsia="Arial" w:hAnsi="Arial" w:cs="Arial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41DDDBD0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Arial" w:hAnsi="Arial" w:cs="Arial"/>
      <w:sz w:val="20"/>
      <w:szCs w:val="20"/>
      <w:lang w:val="en-GB" w:eastAsia="en-GB" w:bidi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ss.org.uk/training-events/events/honours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rss.org.uk/RSS/media/File-library/Events/Honours/RSS-Honours-and-Awards-Guidance-Note-2027.pdf?ext=.pdf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honours@rss.org.u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ss.org.uk/about/policy-and-guidelines/code-of-conduct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rss.org.uk/" TargetMode="External"/><Relationship Id="rId1" Type="http://schemas.openxmlformats.org/officeDocument/2006/relationships/hyperlink" Target="mailto:info@rss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chaudry\OneDrive%20-%20Royal%20Statistical%20Society\Honours%20and%20Awards\Honours%20and%20Awards%202024%20-%202025\2.%20Guy%20Medal%20Bronze\Guy%20Medal%20Bronze%20template%20draft%20-%20Copy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4FEC87DBC547659F5E0C5FCB920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40861-55B2-4035-9996-F197C1390C43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95729DCD71437896DABE1FD91D1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7E316-578C-4FEA-9A96-3EAF04B32D78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5415D24AC14BC2B797C93248095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4776D-12E6-42E7-80D2-A17E0008894F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E325FF2C52424E8EFBE70D9AD058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21DF5-CD5F-4472-9823-AAE5CE178A03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C79F47FCB242F3AE883F7B8826A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16DF9-DD9B-4215-9FCC-5C2188B2570A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5214988E044FF1AE2CE762590CC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EF4FE-05A7-415B-BA40-F0AB40F02E11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8C21A467B541D589296DEA978FBD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342B7-5D36-45A2-AE6C-4F3C327FE11D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2927BF926D412A85660A56DBE1EE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ADB75-29C7-44D0-A2B4-E02E30BE942F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7A421247424DA2B343FFD7661C3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AFF80-C039-49DF-9594-96DE3EEDB630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B651AEDC964943842A74DA1C966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FE5A5-87BD-4BE2-AF63-D0424BDB840C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2BBADA9D4F493184CBEA21888D7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69023-EF6A-4F27-A31B-3A338111CA3B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B7DD8369864878A48865E182BAD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AB8AA-94D7-4481-8581-CBF3671AC411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2B018F36754F3398CC30AE3F98C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2F7C4-179A-42C8-8988-53B8D4567B8A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0D0CE57EFE498D971B9F41B5DB0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D3649-FF88-4A0F-A35E-7F3B0ECA508E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43BBE890D04394942BAFE938516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50077-7368-4008-A8D9-FDEC1E018D41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7FAF94D88149718435BDB72D699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7706B-84B1-413F-B8D8-910E9D3F884C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2F9D17451C46BEADA75051A931C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8ACE0-C4C7-4606-BAB4-55F70866D5EF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2D1806346D4984A900F1FC8AB95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9683B-3F0A-4F40-A122-9E1D3A39EF46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FA07ED47564693AE6FAB1B6E8EB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931C5-BCC7-4986-BE1D-10640F5ACAE1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A1925767C54404A1491D0CCDBBE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44744A-4FC4-4A95-BC08-4E1E60A6657F}"/>
      </w:docPartPr>
      <w:docPartBody>
        <w:p w:rsidR="00957837" w:rsidRDefault="00957837">
          <w:r w:rsidRPr="58658B6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C4"/>
    <w:rsid w:val="00012650"/>
    <w:rsid w:val="000832A6"/>
    <w:rsid w:val="001E789B"/>
    <w:rsid w:val="001F4182"/>
    <w:rsid w:val="002B4540"/>
    <w:rsid w:val="002C13CC"/>
    <w:rsid w:val="00301561"/>
    <w:rsid w:val="00307A82"/>
    <w:rsid w:val="00337411"/>
    <w:rsid w:val="0052580E"/>
    <w:rsid w:val="0061770A"/>
    <w:rsid w:val="007A449D"/>
    <w:rsid w:val="00862978"/>
    <w:rsid w:val="00865C13"/>
    <w:rsid w:val="00957837"/>
    <w:rsid w:val="009D2287"/>
    <w:rsid w:val="00A41339"/>
    <w:rsid w:val="00A80592"/>
    <w:rsid w:val="00A90232"/>
    <w:rsid w:val="00B25353"/>
    <w:rsid w:val="00B91F04"/>
    <w:rsid w:val="00B96E8E"/>
    <w:rsid w:val="00C9427C"/>
    <w:rsid w:val="00DB5AC4"/>
    <w:rsid w:val="00E2040B"/>
    <w:rsid w:val="00E83ACA"/>
    <w:rsid w:val="00F5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133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c89e81-a6eb-411f-9803-e9ea557d434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AAEDD30312874CA7CB2F7698FCEF9A" ma:contentTypeVersion="11" ma:contentTypeDescription="Create a new document." ma:contentTypeScope="" ma:versionID="7f5620d55cb3ea896f2d23eeef8d1dac">
  <xsd:schema xmlns:xsd="http://www.w3.org/2001/XMLSchema" xmlns:xs="http://www.w3.org/2001/XMLSchema" xmlns:p="http://schemas.microsoft.com/office/2006/metadata/properties" xmlns:ns2="47c89e81-a6eb-411f-9803-e9ea557d434a" targetNamespace="http://schemas.microsoft.com/office/2006/metadata/properties" ma:root="true" ma:fieldsID="f17805ab91e056c71bc476f28a37f7d8" ns2:_="">
    <xsd:import namespace="47c89e81-a6eb-411f-9803-e9ea557d43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89e81-a6eb-411f-9803-e9ea557d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4f62ad9-f238-4bd5-97ff-bfbdf6e6c1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63F7A-DE50-402C-AA0D-79B098C496FE}">
  <ds:schemaRefs>
    <ds:schemaRef ds:uri="http://schemas.microsoft.com/office/2006/metadata/properties"/>
    <ds:schemaRef ds:uri="http://schemas.microsoft.com/office/infopath/2007/PartnerControls"/>
    <ds:schemaRef ds:uri="47c89e81-a6eb-411f-9803-e9ea557d434a"/>
  </ds:schemaRefs>
</ds:datastoreItem>
</file>

<file path=customXml/itemProps2.xml><?xml version="1.0" encoding="utf-8"?>
<ds:datastoreItem xmlns:ds="http://schemas.openxmlformats.org/officeDocument/2006/customXml" ds:itemID="{F5A3BB03-525A-4E65-B340-BD43A2F295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8E9F82-6224-422C-A373-D96B09CE6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89e81-a6eb-411f-9803-e9ea557d43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FC99E3-0CCC-401B-AA4B-1FCC1B300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Guy Medal Bronze template draft - Copy.dotx</Template>
  <TotalTime>0</TotalTime>
  <Pages>1</Pages>
  <Words>593</Words>
  <Characters>3386</Characters>
  <Application>Microsoft Office Word</Application>
  <DocSecurity>4</DocSecurity>
  <Lines>28</Lines>
  <Paragraphs>7</Paragraphs>
  <ScaleCrop>false</ScaleCrop>
  <Company/>
  <LinksUpToDate>false</LinksUpToDate>
  <CharactersWithSpaces>3972</CharactersWithSpaces>
  <SharedDoc>false</SharedDoc>
  <HLinks>
    <vt:vector size="36" baseType="variant">
      <vt:variant>
        <vt:i4>1966201</vt:i4>
      </vt:variant>
      <vt:variant>
        <vt:i4>9</vt:i4>
      </vt:variant>
      <vt:variant>
        <vt:i4>0</vt:i4>
      </vt:variant>
      <vt:variant>
        <vt:i4>5</vt:i4>
      </vt:variant>
      <vt:variant>
        <vt:lpwstr>mailto:honours@rss.org.uk</vt:lpwstr>
      </vt:variant>
      <vt:variant>
        <vt:lpwstr/>
      </vt:variant>
      <vt:variant>
        <vt:i4>3145785</vt:i4>
      </vt:variant>
      <vt:variant>
        <vt:i4>6</vt:i4>
      </vt:variant>
      <vt:variant>
        <vt:i4>0</vt:i4>
      </vt:variant>
      <vt:variant>
        <vt:i4>5</vt:i4>
      </vt:variant>
      <vt:variant>
        <vt:lpwstr>https://rss.org.uk/about/policy-and-guidelines/code-of-conduct/</vt:lpwstr>
      </vt:variant>
      <vt:variant>
        <vt:lpwstr/>
      </vt:variant>
      <vt:variant>
        <vt:i4>3014710</vt:i4>
      </vt:variant>
      <vt:variant>
        <vt:i4>3</vt:i4>
      </vt:variant>
      <vt:variant>
        <vt:i4>0</vt:i4>
      </vt:variant>
      <vt:variant>
        <vt:i4>5</vt:i4>
      </vt:variant>
      <vt:variant>
        <vt:lpwstr>https://rss.org.uk/training-events/events/honours/</vt:lpwstr>
      </vt:variant>
      <vt:variant>
        <vt:lpwstr/>
      </vt:variant>
      <vt:variant>
        <vt:i4>3276847</vt:i4>
      </vt:variant>
      <vt:variant>
        <vt:i4>0</vt:i4>
      </vt:variant>
      <vt:variant>
        <vt:i4>0</vt:i4>
      </vt:variant>
      <vt:variant>
        <vt:i4>5</vt:i4>
      </vt:variant>
      <vt:variant>
        <vt:lpwstr>https://rss.org.uk/RSS/media/File-library/Events/Honours/RSS-Honours-and-Awards-Guidance-Note-2027.pdf?ext=.pdf</vt:lpwstr>
      </vt:variant>
      <vt:variant>
        <vt:lpwstr/>
      </vt:variant>
      <vt:variant>
        <vt:i4>7864419</vt:i4>
      </vt:variant>
      <vt:variant>
        <vt:i4>9</vt:i4>
      </vt:variant>
      <vt:variant>
        <vt:i4>0</vt:i4>
      </vt:variant>
      <vt:variant>
        <vt:i4>5</vt:i4>
      </vt:variant>
      <vt:variant>
        <vt:lpwstr>http://rss.org.uk/</vt:lpwstr>
      </vt:variant>
      <vt:variant>
        <vt:lpwstr/>
      </vt:variant>
      <vt:variant>
        <vt:i4>4653111</vt:i4>
      </vt:variant>
      <vt:variant>
        <vt:i4>6</vt:i4>
      </vt:variant>
      <vt:variant>
        <vt:i4>0</vt:i4>
      </vt:variant>
      <vt:variant>
        <vt:i4>5</vt:i4>
      </vt:variant>
      <vt:variant>
        <vt:lpwstr>mailto:info@rss.org.uk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Amirah Chaudry</dc:creator>
  <cp:keywords/>
  <cp:lastModifiedBy>Amirah Chaudry</cp:lastModifiedBy>
  <cp:revision>89</cp:revision>
  <dcterms:created xsi:type="dcterms:W3CDTF">2026-06-09T17:39:00Z</dcterms:created>
  <dcterms:modified xsi:type="dcterms:W3CDTF">2026-09-14T11:10:00Z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Adobe InDesign 18.2 (Macintosh)</vt:lpwstr>
  </property>
  <property fmtid="{D5CDD505-2E9C-101B-9397-08002B2CF9AE}" pid="4" name="LastSaved">
    <vt:filetime>2023-11-02T00:00:00Z</vt:filetime>
  </property>
  <property fmtid="{D5CDD505-2E9C-101B-9397-08002B2CF9AE}" pid="5" name="ContentTypeId">
    <vt:lpwstr>0x010100DAAAEDD30312874CA7CB2F7698FCEF9A</vt:lpwstr>
  </property>
  <property fmtid="{D5CDD505-2E9C-101B-9397-08002B2CF9AE}" pid="6" name="MSIP_Label_e10c26a8-98fd-484c-8e04-448fd14ce682_Enabled">
    <vt:lpwstr>true</vt:lpwstr>
  </property>
  <property fmtid="{D5CDD505-2E9C-101B-9397-08002B2CF9AE}" pid="7" name="MSIP_Label_e10c26a8-98fd-484c-8e04-448fd14ce682_SetDate">
    <vt:lpwstr>2026-06-09T09:39:55Z</vt:lpwstr>
  </property>
  <property fmtid="{D5CDD505-2E9C-101B-9397-08002B2CF9AE}" pid="8" name="MSIP_Label_e10c26a8-98fd-484c-8e04-448fd14ce682_Method">
    <vt:lpwstr>Standard</vt:lpwstr>
  </property>
  <property fmtid="{D5CDD505-2E9C-101B-9397-08002B2CF9AE}" pid="9" name="MSIP_Label_e10c26a8-98fd-484c-8e04-448fd14ce682_Name">
    <vt:lpwstr>Internal</vt:lpwstr>
  </property>
  <property fmtid="{D5CDD505-2E9C-101B-9397-08002B2CF9AE}" pid="10" name="MSIP_Label_e10c26a8-98fd-484c-8e04-448fd14ce682_SiteId">
    <vt:lpwstr>d7af58d0-d14d-4a14-b333-3d6d769ced80</vt:lpwstr>
  </property>
  <property fmtid="{D5CDD505-2E9C-101B-9397-08002B2CF9AE}" pid="11" name="MSIP_Label_e10c26a8-98fd-484c-8e04-448fd14ce682_ActionId">
    <vt:lpwstr>4a1cf87c-9074-4f29-af1b-be85d23f237a</vt:lpwstr>
  </property>
  <property fmtid="{D5CDD505-2E9C-101B-9397-08002B2CF9AE}" pid="12" name="MSIP_Label_e10c26a8-98fd-484c-8e04-448fd14ce682_ContentBits">
    <vt:lpwstr>0</vt:lpwstr>
  </property>
  <property fmtid="{D5CDD505-2E9C-101B-9397-08002B2CF9AE}" pid="13" name="MSIP_Label_e10c26a8-98fd-484c-8e04-448fd14ce682_Tag">
    <vt:lpwstr>10, 3, 0, 2</vt:lpwstr>
  </property>
  <property fmtid="{D5CDD505-2E9C-101B-9397-08002B2CF9AE}" pid="14" name="MediaServiceImageTags">
    <vt:lpwstr/>
  </property>
</Properties>
</file>